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831B46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A87E47" w:rsidRPr="00A87E47">
        <w:rPr>
          <w:b/>
        </w:rPr>
        <w:t>NA/O/304/2016</w:t>
      </w:r>
      <w:r>
        <w:rPr>
          <w:b/>
          <w:lang w:val="pl-PL"/>
        </w:rPr>
        <w:t xml:space="preserve"> </w:t>
      </w:r>
      <w:r w:rsidR="00A87E47" w:rsidRPr="00A87E47">
        <w:rPr>
          <w:lang w:val="pl-PL"/>
        </w:rPr>
        <w:t>Rzeszów</w:t>
      </w:r>
      <w:r w:rsidR="00211900" w:rsidRPr="003209A8">
        <w:t xml:space="preserve">, </w:t>
      </w:r>
      <w:r w:rsidR="00A87E47" w:rsidRPr="009126F4">
        <w:t>2016-10-</w:t>
      </w:r>
      <w:r w:rsidR="000D1CBB" w:rsidRPr="009126F4">
        <w:rPr>
          <w:lang w:val="pl-PL"/>
        </w:rPr>
        <w:t>2</w:t>
      </w:r>
      <w:r w:rsidR="00831B46" w:rsidRPr="009126F4">
        <w:rPr>
          <w:lang w:val="pl-PL"/>
        </w:rPr>
        <w:t>6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>
        <w:rPr>
          <w:sz w:val="20"/>
          <w:szCs w:val="20"/>
        </w:rPr>
        <w:t>Podstawa pr</w:t>
      </w:r>
      <w:r w:rsidR="00F11D06">
        <w:rPr>
          <w:sz w:val="20"/>
          <w:szCs w:val="20"/>
        </w:rPr>
        <w:t xml:space="preserve">awna ogłoszenia: art. 4 pkt. 8 </w:t>
      </w:r>
      <w:r w:rsidR="007427DE">
        <w:rPr>
          <w:bCs/>
        </w:rPr>
        <w:t xml:space="preserve">ustawy z dnia </w:t>
      </w:r>
      <w:r w:rsidR="007427DE">
        <w:t xml:space="preserve">29 stycznia 2004 roku Prawo zamówień publicznych </w:t>
      </w:r>
      <w:r w:rsidR="00A87E47" w:rsidRPr="00A87E47">
        <w:t>(Dz. U. z 2015 r. poz. 2164 z późn.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87E47" w:rsidP="00583EF9">
      <w:pPr>
        <w:spacing w:line="360" w:lineRule="auto"/>
        <w:rPr>
          <w:b/>
        </w:rPr>
      </w:pPr>
      <w:proofErr w:type="spellStart"/>
      <w:r w:rsidRPr="00A87E47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A87E47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87E47">
        <w:rPr>
          <w:rFonts w:ascii="Arial" w:hAnsi="Arial" w:cs="Arial"/>
          <w:sz w:val="22"/>
          <w:szCs w:val="22"/>
          <w:lang w:val="de-DE"/>
        </w:rPr>
        <w:t xml:space="preserve"> </w:t>
      </w:r>
      <w:proofErr w:type="spellStart"/>
      <w:r w:rsidR="0025620E">
        <w:rPr>
          <w:rFonts w:ascii="Arial" w:hAnsi="Arial" w:cs="Arial"/>
          <w:sz w:val="22"/>
          <w:szCs w:val="22"/>
          <w:lang w:val="de-DE"/>
        </w:rPr>
        <w:t>Specjalista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A87E47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87E47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25620E">
        <w:rPr>
          <w:rFonts w:ascii="Times New Roman" w:hAnsi="Times New Roman"/>
          <w:sz w:val="24"/>
        </w:rPr>
        <w:t>nie dopuszcza składania ofert częściowych.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25620E" w:rsidTr="0025620E">
        <w:tc>
          <w:tcPr>
            <w:tcW w:w="9284" w:type="dxa"/>
            <w:shd w:val="clear" w:color="auto" w:fill="F3F3F3"/>
            <w:vAlign w:val="center"/>
          </w:tcPr>
          <w:p w:rsidR="0025620E" w:rsidRPr="00CA0351" w:rsidRDefault="0025620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5620E" w:rsidTr="0025620E">
        <w:tc>
          <w:tcPr>
            <w:tcW w:w="9284" w:type="dxa"/>
          </w:tcPr>
          <w:p w:rsidR="0025620E" w:rsidRDefault="0025620E" w:rsidP="000271D0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A87E47">
              <w:t>Wymiana uszkodzonych stopni i podstopni schodów w budynkach DS. Nestor, Promień i bud. J Politechniki Rzeszowskiej w Rzeszowie</w:t>
            </w:r>
          </w:p>
          <w:p w:rsidR="0025620E" w:rsidRDefault="0025620E" w:rsidP="000271D0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A87E47">
              <w:t>45431000-7 - Kładzenie płytek, 45400000-1 - Roboty wykończeniowe w zakresie obiektów budowlanych, 45430000-0 - Pokrywanie podłóg i ścian, 45111220-6 - Roboty w zakresie usuwania gruzu</w:t>
            </w:r>
            <w:r>
              <w:t xml:space="preserve"> </w:t>
            </w:r>
          </w:p>
          <w:p w:rsidR="0025620E" w:rsidRDefault="0025620E" w:rsidP="000271D0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5620E" w:rsidRPr="00A87E47" w:rsidRDefault="0025620E" w:rsidP="000271D0">
            <w:pPr>
              <w:spacing w:after="120"/>
              <w:jc w:val="both"/>
            </w:pPr>
            <w:r w:rsidRPr="00A87E47">
              <w:t>Wymiana uszkodzonych stopni i podstopni schodów w budynkach DS. Nestor, Promień i bud. J Politechniki Rzeszowskiej w Rzeszowie.</w:t>
            </w:r>
          </w:p>
          <w:p w:rsidR="0025620E" w:rsidRPr="00A87E47" w:rsidRDefault="0025620E" w:rsidP="000271D0">
            <w:pPr>
              <w:spacing w:after="120"/>
              <w:jc w:val="both"/>
            </w:pPr>
          </w:p>
          <w:p w:rsidR="0025620E" w:rsidRPr="001B2FB3" w:rsidRDefault="0025620E" w:rsidP="000271D0">
            <w:pPr>
              <w:spacing w:after="120"/>
              <w:jc w:val="both"/>
              <w:rPr>
                <w:u w:val="single"/>
              </w:rPr>
            </w:pPr>
            <w:r w:rsidRPr="00A87E47">
              <w:t xml:space="preserve"> </w:t>
            </w:r>
            <w:r w:rsidRPr="001B2FB3">
              <w:rPr>
                <w:u w:val="single"/>
              </w:rPr>
              <w:t>Zakres robót obejmuje:</w:t>
            </w:r>
          </w:p>
          <w:p w:rsidR="0025620E" w:rsidRPr="00A87E47" w:rsidRDefault="0025620E" w:rsidP="000271D0">
            <w:pPr>
              <w:spacing w:after="120"/>
              <w:jc w:val="both"/>
            </w:pPr>
            <w:r w:rsidRPr="00A87E47">
              <w:t>- skucie uszkodzonych płytek - 0,57m2 i wywiezienie gruzu.</w:t>
            </w:r>
          </w:p>
          <w:p w:rsidR="0025620E" w:rsidRPr="00A87E47" w:rsidRDefault="0025620E" w:rsidP="000271D0">
            <w:pPr>
              <w:spacing w:after="120"/>
              <w:jc w:val="both"/>
            </w:pPr>
            <w:r w:rsidRPr="00A87E47">
              <w:t>- wykonanie w-wy wyrównawczej i izolacji przeciwwilgociowej pod montaż nowych płytek - 0,6m2</w:t>
            </w:r>
          </w:p>
          <w:p w:rsidR="0025620E" w:rsidRPr="00A87E47" w:rsidRDefault="0025620E" w:rsidP="000271D0">
            <w:pPr>
              <w:spacing w:after="120"/>
              <w:jc w:val="both"/>
            </w:pPr>
            <w:r w:rsidRPr="00A87E47">
              <w:t>- montaż nowych płytek z granitu szarego płomieniowanego-0,6m2</w:t>
            </w:r>
          </w:p>
          <w:p w:rsidR="0025620E" w:rsidRPr="00A87E47" w:rsidRDefault="0025620E" w:rsidP="000271D0">
            <w:pPr>
              <w:spacing w:after="120"/>
              <w:jc w:val="both"/>
            </w:pPr>
            <w:r w:rsidRPr="00A87E47">
              <w:t xml:space="preserve"> - wykonanie konserwacji granitu-0,6m2</w:t>
            </w:r>
          </w:p>
          <w:p w:rsidR="0025620E" w:rsidRPr="00A87E47" w:rsidRDefault="0025620E" w:rsidP="000271D0">
            <w:pPr>
              <w:spacing w:after="120"/>
              <w:jc w:val="both"/>
            </w:pPr>
            <w:r w:rsidRPr="00A87E47">
              <w:t>- montaż kątownika na narożu stopni schodów w akademiku DS. Nestor z uprzednim przygotowaniem podłoża -11,5mb</w:t>
            </w:r>
          </w:p>
          <w:p w:rsidR="0025620E" w:rsidRDefault="0025620E" w:rsidP="000271D0">
            <w:pPr>
              <w:spacing w:after="120"/>
              <w:jc w:val="both"/>
            </w:pPr>
            <w:r w:rsidRPr="00A87E47">
              <w:t xml:space="preserve">Szczegółowy zakres prac zamieszczono w opisie i w </w:t>
            </w:r>
            <w:r w:rsidR="001B2FB3" w:rsidRPr="00A87E47">
              <w:t>załączonym</w:t>
            </w:r>
            <w:r w:rsidRPr="00A87E47">
              <w:t xml:space="preserve"> do dokumentacji </w:t>
            </w:r>
            <w:r w:rsidRPr="00A87E47">
              <w:lastRenderedPageBreak/>
              <w:t xml:space="preserve">przedmiarze robót. W ofercie </w:t>
            </w:r>
            <w:r w:rsidR="001B2FB3" w:rsidRPr="00A87E47">
              <w:t>należy</w:t>
            </w:r>
            <w:r w:rsidRPr="00A87E47">
              <w:t xml:space="preserve"> uwzględnić prace bezpośrednio wynikające z przedmiaru robót, oraz w </w:t>
            </w:r>
            <w:r w:rsidR="001B2FB3" w:rsidRPr="00A87E47">
              <w:t>wszystko</w:t>
            </w:r>
            <w:r w:rsidRPr="00A87E47">
              <w:t xml:space="preserve"> to co z technicznego punktu widzenia jest i okaże się niezbędne do zrealizowania przedmiotowego zadania z uwzględnieniem organizacji prac w czynnym obiekcie.</w:t>
            </w:r>
          </w:p>
          <w:p w:rsidR="0025620E" w:rsidRDefault="0025620E" w:rsidP="000271D0">
            <w:pPr>
              <w:spacing w:after="120"/>
              <w:jc w:val="both"/>
              <w:rPr>
                <w:b/>
              </w:rPr>
            </w:pPr>
            <w:r w:rsidRPr="00A87E47">
              <w:rPr>
                <w:b/>
              </w:rPr>
              <w:t>Zamawiający nie dopuszcza składania ofert równoważnych</w:t>
            </w:r>
          </w:p>
          <w:p w:rsidR="0025620E" w:rsidRDefault="0025620E" w:rsidP="000271D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7E4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A87E47" w:rsidRPr="003209A8" w:rsidTr="000271D0">
        <w:tc>
          <w:tcPr>
            <w:tcW w:w="8640" w:type="dxa"/>
          </w:tcPr>
          <w:p w:rsidR="00A87E47" w:rsidRPr="001B2FB3" w:rsidRDefault="001B2FB3" w:rsidP="000271D0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>10 dni od zawarcia umowy</w:t>
            </w:r>
          </w:p>
        </w:tc>
        <w:tc>
          <w:tcPr>
            <w:tcW w:w="8640" w:type="dxa"/>
          </w:tcPr>
          <w:p w:rsidR="00A87E47" w:rsidRPr="003209A8" w:rsidRDefault="00A87E47" w:rsidP="000271D0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813179" w:rsidRPr="00813179" w:rsidRDefault="00813179" w:rsidP="00813179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1. </w:t>
            </w:r>
            <w:r w:rsidRPr="00813179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Oferta musi być sporządzona według wzoru formularza oferty stanowiącego załącznik nr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2</w:t>
            </w:r>
            <w:r w:rsidRPr="00813179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 xml:space="preserve"> do niniejszego ogłoszenia.</w:t>
            </w:r>
          </w:p>
          <w:p w:rsidR="00813179" w:rsidRPr="00526CB6" w:rsidRDefault="00813179" w:rsidP="00813179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 w:rsidRPr="00526CB6">
              <w:rPr>
                <w:b/>
                <w:bCs/>
                <w:color w:val="000000"/>
                <w:u w:val="single"/>
              </w:rPr>
              <w:t xml:space="preserve">2. Do oferty należy dołączyć </w:t>
            </w:r>
            <w:r w:rsidR="00F33FAF">
              <w:rPr>
                <w:b/>
                <w:bCs/>
                <w:color w:val="000000"/>
                <w:u w:val="single"/>
              </w:rPr>
              <w:t>kosztorys szczegółowy.</w:t>
            </w:r>
          </w:p>
          <w:p w:rsidR="00813179" w:rsidRPr="00526CB6" w:rsidRDefault="00813179" w:rsidP="00813179">
            <w:pPr>
              <w:spacing w:before="120"/>
              <w:jc w:val="both"/>
              <w:rPr>
                <w:color w:val="000000"/>
              </w:rPr>
            </w:pPr>
            <w:r w:rsidRPr="00526CB6">
              <w:rPr>
                <w:b/>
                <w:bCs/>
                <w:color w:val="000000"/>
              </w:rPr>
              <w:t xml:space="preserve">3 Do oferty należy dołączyć </w:t>
            </w:r>
            <w:r w:rsidRPr="00526CB6"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 w:rsidRPr="00526CB6">
              <w:rPr>
                <w:b/>
              </w:rPr>
              <w:t xml:space="preserve"> wystawiony nie wcześniej niż 6 miesięcy przed upływem terminu składania wniosków o dopuszczenie do udziału w zapytaniu.</w:t>
            </w:r>
          </w:p>
          <w:p w:rsidR="00813179" w:rsidRPr="00526CB6" w:rsidRDefault="00813179" w:rsidP="00813179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526CB6">
              <w:rPr>
                <w:b/>
                <w:color w:val="000000"/>
                <w:u w:val="single"/>
              </w:rPr>
              <w:t xml:space="preserve">4 W przypadku podmiotów zagranicznych: </w:t>
            </w:r>
          </w:p>
          <w:p w:rsidR="00813179" w:rsidRPr="00526CB6" w:rsidRDefault="00813179" w:rsidP="00813179">
            <w:pPr>
              <w:spacing w:before="120"/>
              <w:jc w:val="both"/>
              <w:rPr>
                <w:b/>
                <w:color w:val="000000"/>
                <w:u w:val="single"/>
              </w:rPr>
            </w:pPr>
            <w:r w:rsidRPr="00526C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813179" w:rsidRPr="00F20E68" w:rsidRDefault="00813179" w:rsidP="00813179">
            <w:pPr>
              <w:spacing w:before="120"/>
              <w:jc w:val="both"/>
              <w:rPr>
                <w:color w:val="000000"/>
                <w:u w:val="single"/>
              </w:rPr>
            </w:pPr>
            <w:r w:rsidRPr="00F20E68">
              <w:rPr>
                <w:color w:val="000000"/>
                <w:u w:val="single"/>
              </w:rPr>
              <w:t>Oferta powinna zawierać:</w:t>
            </w:r>
          </w:p>
          <w:p w:rsidR="00813179" w:rsidRPr="00F20E68" w:rsidRDefault="00813179" w:rsidP="00813179">
            <w:pPr>
              <w:numPr>
                <w:ilvl w:val="0"/>
                <w:numId w:val="17"/>
              </w:numPr>
              <w:spacing w:before="120"/>
              <w:jc w:val="both"/>
              <w:rPr>
                <w:color w:val="000000"/>
              </w:rPr>
            </w:pPr>
            <w:r w:rsidRPr="00F20E68">
              <w:rPr>
                <w:color w:val="000000"/>
              </w:rPr>
              <w:t>Dane teleadresowe firmy - numer NIP , REGON firmy itp.</w:t>
            </w:r>
          </w:p>
          <w:p w:rsidR="00813179" w:rsidRPr="00F20E68" w:rsidRDefault="00813179" w:rsidP="00813179">
            <w:pPr>
              <w:numPr>
                <w:ilvl w:val="0"/>
                <w:numId w:val="17"/>
              </w:numPr>
              <w:spacing w:before="120"/>
              <w:jc w:val="both"/>
              <w:rPr>
                <w:color w:val="000000"/>
              </w:rPr>
            </w:pPr>
            <w:r w:rsidRPr="00F20E68">
              <w:rPr>
                <w:color w:val="000000"/>
              </w:rPr>
              <w:t>Wskazanie osoby do kontaktu w sprawie oferty (numer telefonu i e-mail).</w:t>
            </w:r>
          </w:p>
          <w:p w:rsidR="00813179" w:rsidRPr="00F20E68" w:rsidRDefault="00813179" w:rsidP="00813179">
            <w:pPr>
              <w:numPr>
                <w:ilvl w:val="0"/>
                <w:numId w:val="17"/>
              </w:numPr>
              <w:spacing w:before="120"/>
              <w:jc w:val="both"/>
              <w:rPr>
                <w:color w:val="000000"/>
              </w:rPr>
            </w:pPr>
            <w:r w:rsidRPr="00F20E68">
              <w:rPr>
                <w:color w:val="000000"/>
              </w:rPr>
              <w:t>Proponowaną cenę brutto za realizację zamówienia.</w:t>
            </w:r>
          </w:p>
          <w:p w:rsidR="00211900" w:rsidRPr="00813179" w:rsidRDefault="00813179" w:rsidP="00813179">
            <w:pPr>
              <w:pStyle w:val="Nagwek2"/>
              <w:keepNext w:val="0"/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813179">
              <w:rPr>
                <w:sz w:val="24"/>
                <w:szCs w:val="24"/>
              </w:rP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13179" w:rsidRDefault="00211900" w:rsidP="00813179">
            <w:pPr>
              <w:jc w:val="both"/>
              <w:rPr>
                <w:color w:val="000000"/>
                <w:spacing w:val="-4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813179">
              <w:rPr>
                <w:color w:val="000000"/>
                <w:spacing w:val="-4"/>
              </w:rPr>
              <w:t>.</w:t>
            </w:r>
          </w:p>
          <w:p w:rsidR="00211900" w:rsidRDefault="00211900" w:rsidP="00813179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813179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e-mail </w:t>
            </w:r>
            <w:r w:rsidR="00A87E47" w:rsidRPr="00813179">
              <w:rPr>
                <w:rFonts w:ascii="Arial" w:hAnsi="Arial" w:cs="Arial"/>
                <w:b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813179">
              <w:rPr>
                <w:b/>
              </w:rPr>
              <w:t xml:space="preserve">„Oferta na: </w:t>
            </w:r>
            <w:r w:rsidR="00A87E47" w:rsidRPr="00813179">
              <w:rPr>
                <w:b/>
              </w:rPr>
              <w:t>Wymiana uszkodzonych stopni i podstopni schodów w budynkach DS. Nestor, Promień i bud. J Politechniki Rzeszowskiej w Rzeszowie</w:t>
            </w:r>
            <w:r w:rsidR="00393B64" w:rsidRPr="00813179">
              <w:rPr>
                <w:b/>
              </w:rPr>
              <w:t xml:space="preserve"> NIE OTWIERAĆ przed </w:t>
            </w:r>
            <w:r w:rsidR="00A87E47" w:rsidRPr="00813179">
              <w:rPr>
                <w:b/>
              </w:rPr>
              <w:t>2016-11-</w:t>
            </w:r>
            <w:r w:rsidR="004E7642">
              <w:rPr>
                <w:b/>
              </w:rPr>
              <w:t>0</w:t>
            </w:r>
            <w:r w:rsidR="00081D4A">
              <w:rPr>
                <w:b/>
              </w:rPr>
              <w:t>7</w:t>
            </w:r>
            <w:r w:rsidR="00393B64" w:rsidRPr="00813179">
              <w:rPr>
                <w:b/>
              </w:rPr>
              <w:t xml:space="preserve"> godz. </w:t>
            </w:r>
            <w:r w:rsidR="00A87E47" w:rsidRPr="00813179">
              <w:rPr>
                <w:b/>
              </w:rPr>
              <w:t>10:00</w:t>
            </w:r>
            <w:r w:rsidR="00393B64" w:rsidRPr="00813179">
              <w:rPr>
                <w:b/>
              </w:rPr>
              <w:t xml:space="preserve"> - </w:t>
            </w:r>
            <w:r w:rsidR="00A87E47" w:rsidRPr="00A87E47">
              <w:rPr>
                <w:b/>
              </w:rPr>
              <w:t>NA/O/304/2016</w:t>
            </w:r>
            <w:r w:rsidR="00393B64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179C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3179C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A87E47" w:rsidRPr="00A87E47">
              <w:rPr>
                <w:rFonts w:ascii="Times New Roman" w:hAnsi="Times New Roman"/>
                <w:sz w:val="24"/>
              </w:rPr>
              <w:t>siedzibie Zamawiającego</w:t>
            </w:r>
            <w:r w:rsidRPr="003179C9">
              <w:rPr>
                <w:rFonts w:ascii="Times New Roman" w:hAnsi="Times New Roman"/>
                <w:sz w:val="24"/>
              </w:rPr>
              <w:t xml:space="preserve">, pokój nr </w:t>
            </w:r>
            <w:r w:rsidR="00A87E47" w:rsidRPr="00A87E47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3179C9">
              <w:rPr>
                <w:rFonts w:ascii="Times New Roman" w:hAnsi="Times New Roman"/>
                <w:sz w:val="24"/>
              </w:rPr>
              <w:t xml:space="preserve"> do dnia </w:t>
            </w:r>
            <w:r w:rsidR="00A87E47" w:rsidRPr="00A87E47">
              <w:rPr>
                <w:rFonts w:ascii="Times New Roman" w:hAnsi="Times New Roman"/>
                <w:sz w:val="24"/>
              </w:rPr>
              <w:t>2016-11-</w:t>
            </w:r>
            <w:r w:rsidR="004E7642">
              <w:rPr>
                <w:rFonts w:ascii="Times New Roman" w:hAnsi="Times New Roman"/>
                <w:sz w:val="24"/>
              </w:rPr>
              <w:t>0</w:t>
            </w:r>
            <w:r w:rsidR="00081D4A">
              <w:rPr>
                <w:rFonts w:ascii="Times New Roman" w:hAnsi="Times New Roman"/>
                <w:sz w:val="24"/>
              </w:rPr>
              <w:t>7</w:t>
            </w:r>
            <w:r w:rsidRPr="003179C9">
              <w:rPr>
                <w:rFonts w:ascii="Times New Roman" w:hAnsi="Times New Roman"/>
                <w:sz w:val="24"/>
              </w:rPr>
              <w:t xml:space="preserve"> do godz. </w:t>
            </w:r>
            <w:r w:rsidR="00A87E47" w:rsidRPr="00A87E47">
              <w:rPr>
                <w:rFonts w:ascii="Times New Roman" w:hAnsi="Times New Roman"/>
                <w:sz w:val="24"/>
              </w:rPr>
              <w:t>10:00</w:t>
            </w:r>
            <w:r w:rsidRPr="003179C9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 w:rsidR="00A87E47" w:rsidRPr="00A87E47">
              <w:t>30</w:t>
            </w:r>
            <w:r>
              <w:t xml:space="preserve"> dn</w:t>
            </w:r>
            <w:r>
              <w:rPr>
                <w:bCs/>
              </w:rPr>
              <w:t>i</w:t>
            </w:r>
          </w:p>
          <w:p w:rsidR="00F00921" w:rsidRPr="00813179" w:rsidRDefault="00F00921" w:rsidP="00813179">
            <w:pPr>
              <w:pStyle w:val="Nagwek2"/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</w:pPr>
            <w:r w:rsidRPr="00F00921">
              <w:rPr>
                <w:rFonts w:ascii="Times New Roman" w:hAnsi="Times New Roman" w:cs="Times New Roman"/>
                <w:i w:val="0"/>
                <w:sz w:val="24"/>
                <w:szCs w:val="24"/>
              </w:rPr>
              <w:t>Otwarcie ofert nastąpi w dniu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: </w:t>
            </w:r>
            <w:r w:rsidR="00A87E47" w:rsidRPr="00A87E4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2016-11-</w:t>
            </w:r>
            <w:r w:rsidR="004E7642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0</w:t>
            </w:r>
            <w:r w:rsidR="00081D4A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7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A87E47" w:rsidRPr="00A87E4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10:00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A87E47" w:rsidRPr="00A87E4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A87E47" w:rsidRPr="00A87E47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F00921">
              <w:rPr>
                <w:rFonts w:ascii="Times New Roman" w:hAnsi="Times New Roman" w:cs="Times New Roman"/>
                <w:b w:val="0"/>
                <w:i w:val="0"/>
                <w:sz w:val="24"/>
                <w:szCs w:val="24"/>
              </w:rPr>
              <w:t>.</w:t>
            </w:r>
          </w:p>
          <w:p w:rsidR="00EB415D" w:rsidRDefault="00EB415D" w:rsidP="00EB415D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13179" w:rsidRDefault="0081317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344676" w:rsidRDefault="00344676" w:rsidP="00FA575E">
      <w:pPr>
        <w:rPr>
          <w:rFonts w:ascii="Arial" w:hAnsi="Arial" w:cs="Arial"/>
          <w:b/>
          <w:sz w:val="28"/>
          <w:szCs w:val="28"/>
        </w:rPr>
      </w:pPr>
    </w:p>
    <w:p w:rsidR="00FA575E" w:rsidRDefault="00FA575E" w:rsidP="00FA575E">
      <w:pPr>
        <w:rPr>
          <w:rFonts w:ascii="Arial" w:hAnsi="Arial" w:cs="Arial"/>
          <w:b/>
          <w:sz w:val="28"/>
          <w:szCs w:val="28"/>
        </w:rPr>
      </w:pPr>
    </w:p>
    <w:p w:rsidR="00344676" w:rsidRPr="00344676" w:rsidRDefault="00344676" w:rsidP="00344676">
      <w:pPr>
        <w:jc w:val="right"/>
        <w:rPr>
          <w:rFonts w:ascii="Arial" w:hAnsi="Arial" w:cs="Arial"/>
          <w:b/>
          <w:sz w:val="20"/>
          <w:szCs w:val="20"/>
        </w:rPr>
      </w:pPr>
      <w:r w:rsidRPr="00344676">
        <w:rPr>
          <w:rFonts w:ascii="Arial" w:hAnsi="Arial" w:cs="Arial"/>
          <w:b/>
          <w:sz w:val="20"/>
          <w:szCs w:val="20"/>
        </w:rPr>
        <w:lastRenderedPageBreak/>
        <w:t>Załącznik nr 2</w:t>
      </w:r>
    </w:p>
    <w:p w:rsidR="00344676" w:rsidRDefault="00344676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87E47" w:rsidRPr="00A87E47">
        <w:rPr>
          <w:rFonts w:ascii="Arial" w:hAnsi="Arial" w:cs="Arial"/>
          <w:sz w:val="28"/>
          <w:szCs w:val="28"/>
          <w:u w:val="single"/>
        </w:rPr>
        <w:t>Roboty budowlane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87E4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87E47">
        <w:rPr>
          <w:rFonts w:ascii="Arial" w:hAnsi="Arial" w:cs="Arial"/>
        </w:rPr>
        <w:t>POLITECHNIKA RZESZOWSKA</w:t>
      </w:r>
    </w:p>
    <w:p w:rsidR="001B541E" w:rsidRPr="00A40632" w:rsidRDefault="00A87E4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87E4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87E4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87E4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87E4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87E4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A87E47" w:rsidRPr="00344676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A87E47" w:rsidRPr="00A87E47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87E47" w:rsidP="001B541E">
      <w:pPr>
        <w:ind w:left="142"/>
        <w:jc w:val="center"/>
        <w:rPr>
          <w:rFonts w:ascii="Arial" w:hAnsi="Arial" w:cs="Arial"/>
        </w:rPr>
      </w:pPr>
      <w:r w:rsidRPr="00A87E47">
        <w:rPr>
          <w:rFonts w:ascii="Arial" w:hAnsi="Arial" w:cs="Arial"/>
          <w:b/>
        </w:rPr>
        <w:t>Wymiana uszkodzonych stopni i podstopni schodów w budynkach DS. Nestor, Promień i bud. J Politechniki Rzeszowskiej w Rzeszowie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663D2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344676" w:rsidTr="00344676">
        <w:tc>
          <w:tcPr>
            <w:tcW w:w="9142" w:type="dxa"/>
            <w:shd w:val="clear" w:color="auto" w:fill="F3F3F3"/>
            <w:vAlign w:val="center"/>
          </w:tcPr>
          <w:p w:rsidR="00344676" w:rsidRPr="00CA0351" w:rsidRDefault="00344676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44676" w:rsidTr="00344676">
        <w:tc>
          <w:tcPr>
            <w:tcW w:w="9142" w:type="dxa"/>
          </w:tcPr>
          <w:p w:rsidR="00344676" w:rsidRPr="002661CA" w:rsidRDefault="00344676" w:rsidP="000271D0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A87E47">
              <w:rPr>
                <w:rFonts w:ascii="Arial" w:hAnsi="Arial" w:cs="Arial"/>
                <w:b/>
                <w:sz w:val="22"/>
                <w:szCs w:val="22"/>
              </w:rPr>
              <w:t>Wymiana uszkodzonych stopni i podstopni schodów w budynkach DS. Nestor, Promień i bud. J Politechniki Rzeszowskiej w Rzeszowie</w:t>
            </w:r>
          </w:p>
          <w:p w:rsidR="00344676" w:rsidRPr="002661CA" w:rsidRDefault="00344676" w:rsidP="000271D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44676" w:rsidRPr="002661CA" w:rsidRDefault="00344676" w:rsidP="000271D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44676" w:rsidRPr="002661CA" w:rsidRDefault="00344676" w:rsidP="000271D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44676" w:rsidRPr="002661CA" w:rsidRDefault="00344676" w:rsidP="000271D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44676" w:rsidRPr="002661CA" w:rsidRDefault="00344676" w:rsidP="000271D0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344676" w:rsidRDefault="00344676" w:rsidP="000271D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344676" w:rsidRDefault="00344676" w:rsidP="001B541E">
      <w:pPr>
        <w:spacing w:before="120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344676">
        <w:rPr>
          <w:rFonts w:ascii="Arial" w:hAnsi="Arial" w:cs="Arial"/>
        </w:rPr>
        <w:t>do 10 dni od dnia podpisania umowy</w:t>
      </w:r>
      <w:r w:rsidRPr="00A40632">
        <w:rPr>
          <w:rFonts w:ascii="Arial" w:hAnsi="Arial" w:cs="Arial"/>
        </w:rPr>
        <w:t>,</w:t>
      </w:r>
    </w:p>
    <w:p w:rsidR="001B541E" w:rsidRPr="003A125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3A125E">
        <w:rPr>
          <w:rFonts w:ascii="Arial" w:hAnsi="Arial" w:cs="Arial"/>
        </w:rPr>
        <w:t xml:space="preserve"> </w:t>
      </w:r>
      <w:r w:rsidR="001663D2">
        <w:rPr>
          <w:rFonts w:ascii="Arial" w:hAnsi="Arial" w:cs="Arial"/>
          <w:color w:val="000000"/>
        </w:rPr>
        <w:t>……………..</w:t>
      </w:r>
      <w:bookmarkStart w:id="0" w:name="_GoBack"/>
      <w:bookmarkEnd w:id="0"/>
      <w:r w:rsidRPr="003A125E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3A125E">
        <w:rPr>
          <w:rFonts w:ascii="Arial" w:hAnsi="Arial" w:cs="Arial"/>
        </w:rPr>
        <w:t xml:space="preserve">:  </w:t>
      </w:r>
      <w:r w:rsidR="001663D2">
        <w:rPr>
          <w:rFonts w:ascii="Arial" w:hAnsi="Arial" w:cs="Arial"/>
        </w:rPr>
        <w:t>………………..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3A125E">
        <w:rPr>
          <w:rFonts w:ascii="Arial" w:hAnsi="Arial" w:cs="Arial"/>
          <w:b/>
        </w:rPr>
        <w:t>30 dni od dnia otwarcia ofert</w:t>
      </w:r>
    </w:p>
    <w:p w:rsidR="001B541E" w:rsidRPr="00A4063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3A125E" w:rsidRDefault="001B541E" w:rsidP="003A125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D1E" w:rsidRDefault="00457D1E">
      <w:r>
        <w:separator/>
      </w:r>
    </w:p>
  </w:endnote>
  <w:endnote w:type="continuationSeparator" w:id="0">
    <w:p w:rsidR="00457D1E" w:rsidRDefault="0045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1663D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63D2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63D2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57D1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D1E" w:rsidRDefault="00457D1E">
      <w:r>
        <w:separator/>
      </w:r>
    </w:p>
  </w:footnote>
  <w:footnote w:type="continuationSeparator" w:id="0">
    <w:p w:rsidR="00457D1E" w:rsidRDefault="00457D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E47" w:rsidRDefault="00A87E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E47" w:rsidRDefault="00A87E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E47" w:rsidRDefault="00A87E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13"/>
  </w:num>
  <w:num w:numId="4">
    <w:abstractNumId w:val="18"/>
  </w:num>
  <w:num w:numId="5">
    <w:abstractNumId w:val="5"/>
  </w:num>
  <w:num w:numId="6">
    <w:abstractNumId w:val="9"/>
  </w:num>
  <w:num w:numId="7">
    <w:abstractNumId w:val="17"/>
  </w:num>
  <w:num w:numId="8">
    <w:abstractNumId w:val="12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  <w:num w:numId="12">
    <w:abstractNumId w:val="20"/>
  </w:num>
  <w:num w:numId="13">
    <w:abstractNumId w:val="1"/>
  </w:num>
  <w:num w:numId="14">
    <w:abstractNumId w:val="16"/>
  </w:num>
  <w:num w:numId="15">
    <w:abstractNumId w:val="2"/>
  </w:num>
  <w:num w:numId="16">
    <w:abstractNumId w:val="7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6"/>
  </w:num>
  <w:num w:numId="20">
    <w:abstractNumId w:val="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D1E"/>
    <w:rsid w:val="00006B5B"/>
    <w:rsid w:val="00014627"/>
    <w:rsid w:val="000600B5"/>
    <w:rsid w:val="00081D4A"/>
    <w:rsid w:val="000B6D08"/>
    <w:rsid w:val="000D1CBB"/>
    <w:rsid w:val="000E2D26"/>
    <w:rsid w:val="001306AD"/>
    <w:rsid w:val="001423AC"/>
    <w:rsid w:val="00161679"/>
    <w:rsid w:val="001663D2"/>
    <w:rsid w:val="00166F66"/>
    <w:rsid w:val="00180468"/>
    <w:rsid w:val="00181D7D"/>
    <w:rsid w:val="001B2FB3"/>
    <w:rsid w:val="001B541E"/>
    <w:rsid w:val="001C44C9"/>
    <w:rsid w:val="001E2FF8"/>
    <w:rsid w:val="001E4AEB"/>
    <w:rsid w:val="001F5C7C"/>
    <w:rsid w:val="00211900"/>
    <w:rsid w:val="00241FE1"/>
    <w:rsid w:val="00255C88"/>
    <w:rsid w:val="0025620E"/>
    <w:rsid w:val="00283F79"/>
    <w:rsid w:val="00290754"/>
    <w:rsid w:val="00296213"/>
    <w:rsid w:val="002967B7"/>
    <w:rsid w:val="002A7446"/>
    <w:rsid w:val="002E0AE7"/>
    <w:rsid w:val="002E482B"/>
    <w:rsid w:val="002E5C33"/>
    <w:rsid w:val="003078F2"/>
    <w:rsid w:val="003079D0"/>
    <w:rsid w:val="00316BAA"/>
    <w:rsid w:val="00344676"/>
    <w:rsid w:val="00353851"/>
    <w:rsid w:val="00360E6F"/>
    <w:rsid w:val="00393B64"/>
    <w:rsid w:val="003A125E"/>
    <w:rsid w:val="003D5087"/>
    <w:rsid w:val="003F4C0E"/>
    <w:rsid w:val="003F5C86"/>
    <w:rsid w:val="004025A9"/>
    <w:rsid w:val="0040294E"/>
    <w:rsid w:val="00414D84"/>
    <w:rsid w:val="00457D1E"/>
    <w:rsid w:val="004B616D"/>
    <w:rsid w:val="004C1BCD"/>
    <w:rsid w:val="004E7642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7EBA"/>
    <w:rsid w:val="00700E1B"/>
    <w:rsid w:val="00700E60"/>
    <w:rsid w:val="007166E9"/>
    <w:rsid w:val="007427DE"/>
    <w:rsid w:val="00763481"/>
    <w:rsid w:val="00767DF9"/>
    <w:rsid w:val="00786D4D"/>
    <w:rsid w:val="007926B3"/>
    <w:rsid w:val="007B7A31"/>
    <w:rsid w:val="00813179"/>
    <w:rsid w:val="00831B46"/>
    <w:rsid w:val="008A3EF3"/>
    <w:rsid w:val="008F7860"/>
    <w:rsid w:val="00903B9A"/>
    <w:rsid w:val="009126F4"/>
    <w:rsid w:val="0093214C"/>
    <w:rsid w:val="0095289F"/>
    <w:rsid w:val="00976F8E"/>
    <w:rsid w:val="009B230D"/>
    <w:rsid w:val="009E25D7"/>
    <w:rsid w:val="009F201D"/>
    <w:rsid w:val="00A06DD8"/>
    <w:rsid w:val="00A14853"/>
    <w:rsid w:val="00A7581F"/>
    <w:rsid w:val="00A776D8"/>
    <w:rsid w:val="00A87E47"/>
    <w:rsid w:val="00AC237B"/>
    <w:rsid w:val="00AD4C38"/>
    <w:rsid w:val="00AE111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3601"/>
    <w:rsid w:val="00C65DF1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57B92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3FAF"/>
    <w:rsid w:val="00F37221"/>
    <w:rsid w:val="00F5324E"/>
    <w:rsid w:val="00F92A94"/>
    <w:rsid w:val="00FA575E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11314FF-2AD1-40DD-A17E-430D0EF5D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814</Words>
  <Characters>6463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7263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2016-10-26T08:19:00Z</dcterms:created>
  <dcterms:modified xsi:type="dcterms:W3CDTF">2016-10-26T08:26:00Z</dcterms:modified>
</cp:coreProperties>
</file>