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B62857" w:rsidRDefault="00CB6204" w:rsidP="00CB6204">
      <w:pPr>
        <w:pStyle w:val="Nagwek4"/>
        <w:rPr>
          <w:i w:val="0"/>
        </w:rPr>
      </w:pPr>
      <w:r w:rsidRPr="00B62857">
        <w:rPr>
          <w:i w:val="0"/>
        </w:rPr>
        <w:t xml:space="preserve">Załącznik nr </w:t>
      </w:r>
      <w:r w:rsidR="00B62857">
        <w:rPr>
          <w:i w:val="0"/>
        </w:rPr>
        <w:t>4</w:t>
      </w:r>
      <w:bookmarkStart w:id="0" w:name="_GoBack"/>
      <w:bookmarkEnd w:id="0"/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B62857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</w:t>
      </w:r>
      <w:r w:rsidRPr="00B62857">
        <w:rPr>
          <w:sz w:val="24"/>
        </w:rPr>
        <w:t xml:space="preserve">Sprawy: </w:t>
      </w:r>
      <w:r w:rsidR="00313357" w:rsidRPr="00B62857">
        <w:rPr>
          <w:sz w:val="24"/>
        </w:rPr>
        <w:t>NA/P/97/2017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B62857" w:rsidRDefault="007D36CE" w:rsidP="00B62857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</w:t>
      </w:r>
      <w:r w:rsidR="00753DC1" w:rsidRPr="00B62857">
        <w:t xml:space="preserve">trybie </w:t>
      </w:r>
      <w:r w:rsidR="00313357" w:rsidRPr="00B62857">
        <w:t>przetarg</w:t>
      </w:r>
      <w:r w:rsidR="00B62857" w:rsidRPr="00B62857">
        <w:t>u</w:t>
      </w:r>
      <w:r w:rsidR="00313357" w:rsidRPr="00B62857">
        <w:t xml:space="preserve"> nieograniczon</w:t>
      </w:r>
      <w:r w:rsidR="00B62857" w:rsidRPr="00B62857">
        <w:t>ego</w:t>
      </w:r>
      <w:r w:rsidR="00753DC1">
        <w:t xml:space="preserve"> na:</w:t>
      </w:r>
      <w:r w:rsidR="00B62857">
        <w:t xml:space="preserve"> </w:t>
      </w:r>
      <w:r w:rsidR="00313357" w:rsidRPr="00313357">
        <w:rPr>
          <w:b/>
          <w:szCs w:val="24"/>
        </w:rPr>
        <w:t>Likwidacja zagrożeń pożarowych i poprawa bezpieczeństwa pożarowego w DS. IKAR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13357" w:rsidRPr="00313357">
        <w:rPr>
          <w:sz w:val="24"/>
          <w:szCs w:val="24"/>
        </w:rPr>
        <w:t xml:space="preserve">(Dz. U. z 2015 r. poz. 2164 z </w:t>
      </w:r>
      <w:proofErr w:type="spellStart"/>
      <w:r w:rsidR="00313357" w:rsidRPr="00313357">
        <w:rPr>
          <w:sz w:val="24"/>
          <w:szCs w:val="24"/>
        </w:rPr>
        <w:t>późn</w:t>
      </w:r>
      <w:proofErr w:type="spellEnd"/>
      <w:r w:rsidR="00313357" w:rsidRPr="00313357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13357" w:rsidRPr="00313357">
        <w:rPr>
          <w:sz w:val="24"/>
          <w:szCs w:val="24"/>
        </w:rPr>
        <w:t xml:space="preserve">(Dz. U. z 2015 r. poz. 2164 z </w:t>
      </w:r>
      <w:proofErr w:type="spellStart"/>
      <w:r w:rsidR="00313357" w:rsidRPr="00313357">
        <w:rPr>
          <w:sz w:val="24"/>
          <w:szCs w:val="24"/>
        </w:rPr>
        <w:t>późn</w:t>
      </w:r>
      <w:proofErr w:type="spellEnd"/>
      <w:r w:rsidR="00313357" w:rsidRPr="00313357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13357" w:rsidRPr="00313357">
        <w:rPr>
          <w:sz w:val="24"/>
          <w:szCs w:val="24"/>
        </w:rPr>
        <w:t xml:space="preserve">(Dz. U. z 2015 r. poz. 2164 z </w:t>
      </w:r>
      <w:proofErr w:type="spellStart"/>
      <w:r w:rsidR="00313357" w:rsidRPr="00313357">
        <w:rPr>
          <w:sz w:val="24"/>
          <w:szCs w:val="24"/>
        </w:rPr>
        <w:t>późn</w:t>
      </w:r>
      <w:proofErr w:type="spellEnd"/>
      <w:r w:rsidR="00313357" w:rsidRPr="00313357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1FA8" w:rsidRDefault="006E1FA8">
      <w:r>
        <w:separator/>
      </w:r>
    </w:p>
  </w:endnote>
  <w:endnote w:type="continuationSeparator" w:id="0">
    <w:p w:rsidR="006E1FA8" w:rsidRDefault="006E1F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6285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6285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3357" w:rsidRDefault="003133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1FA8" w:rsidRDefault="006E1FA8">
      <w:r>
        <w:separator/>
      </w:r>
    </w:p>
  </w:footnote>
  <w:footnote w:type="continuationSeparator" w:id="0">
    <w:p w:rsidR="006E1FA8" w:rsidRDefault="006E1FA8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3357" w:rsidRDefault="003133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3357" w:rsidRDefault="003133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3357" w:rsidRDefault="003133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1FA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13357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6E1FA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62857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C7959E8"/>
  <w15:chartTrackingRefBased/>
  <w15:docId w15:val="{2E7B7B8D-04C8-430C-AC83-C7AB7757D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C4C60F-55AA-4BAF-A1F7-D5F543CA0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2017-04-25T12:03:00Z</dcterms:created>
  <dcterms:modified xsi:type="dcterms:W3CDTF">2017-04-25T12:03:00Z</dcterms:modified>
</cp:coreProperties>
</file>