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67461" w:rsidRDefault="006676AE" w:rsidP="006676AE">
      <w:pPr>
        <w:pStyle w:val="Nagwek4"/>
        <w:rPr>
          <w:i w:val="0"/>
          <w:sz w:val="22"/>
          <w:szCs w:val="22"/>
        </w:rPr>
      </w:pPr>
      <w:r w:rsidRPr="00967461">
        <w:rPr>
          <w:i w:val="0"/>
          <w:sz w:val="22"/>
          <w:szCs w:val="22"/>
        </w:rPr>
        <w:t xml:space="preserve">Załącznik nr </w:t>
      </w:r>
      <w:r w:rsidR="00454FF3" w:rsidRPr="00967461">
        <w:rPr>
          <w:i w:val="0"/>
          <w:sz w:val="22"/>
          <w:szCs w:val="22"/>
        </w:rPr>
        <w:t>5</w:t>
      </w:r>
    </w:p>
    <w:p w:rsidR="005103B9" w:rsidRPr="00967461" w:rsidRDefault="005103B9" w:rsidP="005103B9">
      <w:pPr>
        <w:spacing w:after="0" w:line="480" w:lineRule="auto"/>
      </w:pPr>
    </w:p>
    <w:p w:rsidR="006676AE" w:rsidRPr="00967461" w:rsidRDefault="005103B9" w:rsidP="005103B9">
      <w:pPr>
        <w:spacing w:after="0" w:line="480" w:lineRule="auto"/>
        <w:rPr>
          <w:rFonts w:ascii="Times New Roman" w:hAnsi="Times New Roman"/>
        </w:rPr>
      </w:pPr>
      <w:r w:rsidRPr="00967461">
        <w:rPr>
          <w:rFonts w:ascii="Times New Roman" w:hAnsi="Times New Roman"/>
        </w:rPr>
        <w:t xml:space="preserve">Znak sprawy: </w:t>
      </w:r>
      <w:r w:rsidR="00454FF3" w:rsidRPr="00967461">
        <w:rPr>
          <w:rFonts w:ascii="Times New Roman" w:hAnsi="Times New Roman"/>
        </w:rPr>
        <w:t>NA/P/97/2017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4FF3" w:rsidRPr="00454FF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4FF3" w:rsidRPr="00454FF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54FF3" w:rsidRPr="00454FF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4FF3" w:rsidRPr="00454FF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54FF3" w:rsidRPr="00454FF3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54FF3" w:rsidRPr="00454FF3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454FF3" w:rsidRPr="00454FF3">
        <w:rPr>
          <w:rFonts w:ascii="Times New Roman" w:hAnsi="Times New Roman"/>
          <w:sz w:val="21"/>
          <w:szCs w:val="21"/>
        </w:rPr>
        <w:t>późn</w:t>
      </w:r>
      <w:proofErr w:type="spellEnd"/>
      <w:r w:rsidR="00454FF3" w:rsidRPr="00454FF3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54FF3" w:rsidRPr="00454FF3">
        <w:rPr>
          <w:rFonts w:ascii="Times New Roman" w:hAnsi="Times New Roman"/>
          <w:b/>
          <w:sz w:val="24"/>
          <w:szCs w:val="24"/>
        </w:rPr>
        <w:t>Likwidacja zagrożeń pożarowych i poprawa bezpieczeństwa pożarowego w DS. IKAR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967461">
        <w:rPr>
          <w:rFonts w:ascii="Times New Roman" w:hAnsi="Times New Roman"/>
        </w:rPr>
        <w:t xml:space="preserve">a na podstawie </w:t>
      </w:r>
      <w:r w:rsidRPr="00023477">
        <w:rPr>
          <w:rFonts w:ascii="Times New Roman" w:hAnsi="Times New Roman"/>
        </w:rPr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454FF3" w:rsidRPr="00997D0F" w:rsidRDefault="00454FF3" w:rsidP="00454FF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54FF3" w:rsidRPr="00023477" w:rsidRDefault="00454FF3" w:rsidP="00454FF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967461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967461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54FF3" w:rsidRPr="00997D0F" w:rsidRDefault="00454FF3" w:rsidP="00454FF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54FF3" w:rsidRPr="000247FF" w:rsidRDefault="00454FF3" w:rsidP="00454FF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454FF3" w:rsidRPr="000247FF" w:rsidRDefault="00454FF3" w:rsidP="00454FF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967461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454FF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67461" w:rsidRDefault="00025C8D" w:rsidP="0096746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967461" w:rsidRDefault="00967461" w:rsidP="0096746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967461" w:rsidRDefault="00967461" w:rsidP="009674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462BD" w:rsidRPr="00F8042D" w:rsidRDefault="00F8042D" w:rsidP="009674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123" w:rsidRDefault="00791123" w:rsidP="0038231F">
      <w:pPr>
        <w:spacing w:after="0" w:line="240" w:lineRule="auto"/>
      </w:pPr>
      <w:r>
        <w:separator/>
      </w:r>
    </w:p>
  </w:endnote>
  <w:endnote w:type="continuationSeparator" w:id="0">
    <w:p w:rsidR="00791123" w:rsidRDefault="007911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FF3" w:rsidRDefault="00454F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74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74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FF3" w:rsidRDefault="00454F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123" w:rsidRDefault="00791123" w:rsidP="0038231F">
      <w:pPr>
        <w:spacing w:after="0" w:line="240" w:lineRule="auto"/>
      </w:pPr>
      <w:r>
        <w:separator/>
      </w:r>
    </w:p>
  </w:footnote>
  <w:footnote w:type="continuationSeparator" w:id="0">
    <w:p w:rsidR="00791123" w:rsidRDefault="007911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FF3" w:rsidRDefault="00454F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FF3" w:rsidRDefault="00454F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FF3" w:rsidRDefault="00454F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12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4FF3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123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7461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99FEA"/>
  <w15:docId w15:val="{DDE74B70-1DD8-4E6E-919C-4C4EE9CE9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11458-8CB6-4901-8576-2875F226B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2017-04-25T12:24:00Z</dcterms:created>
  <dcterms:modified xsi:type="dcterms:W3CDTF">2017-04-25T12:24:00Z</dcterms:modified>
</cp:coreProperties>
</file>