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934" w:rsidRPr="00B25E32" w:rsidRDefault="00EF0FC8" w:rsidP="00B25E32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B25E32">
        <w:rPr>
          <w:rFonts w:ascii="Times New Roman" w:hAnsi="Times New Roman"/>
          <w:b w:val="0"/>
          <w:sz w:val="24"/>
        </w:rPr>
        <w:t xml:space="preserve">Załącznik nr </w:t>
      </w:r>
      <w:r w:rsidR="00B25E32" w:rsidRPr="00B25E32">
        <w:rPr>
          <w:rFonts w:ascii="Times New Roman" w:hAnsi="Times New Roman"/>
          <w:b w:val="0"/>
          <w:sz w:val="24"/>
        </w:rPr>
        <w:t>2</w:t>
      </w:r>
    </w:p>
    <w:p w:rsidR="008C7282" w:rsidRDefault="008C7282" w:rsidP="008C7282"/>
    <w:p w:rsidR="00B25E32" w:rsidRPr="008C7282" w:rsidRDefault="00B25E32" w:rsidP="008C7282">
      <w:bookmarkStart w:id="0" w:name="_GoBack"/>
      <w:bookmarkEnd w:id="0"/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71E57" w:rsidRPr="00B71E57">
        <w:rPr>
          <w:sz w:val="24"/>
          <w:szCs w:val="24"/>
        </w:rPr>
        <w:t>NA/P/97/2017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B25E32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B71E57" w:rsidRPr="00B25E32">
        <w:rPr>
          <w:sz w:val="24"/>
        </w:rPr>
        <w:t>przetarg</w:t>
      </w:r>
      <w:r w:rsidR="00B25E32" w:rsidRPr="00B25E32">
        <w:rPr>
          <w:sz w:val="24"/>
        </w:rPr>
        <w:t>u</w:t>
      </w:r>
      <w:r w:rsidR="00B71E57" w:rsidRPr="00B25E32">
        <w:rPr>
          <w:sz w:val="24"/>
        </w:rPr>
        <w:t xml:space="preserve"> nieograniczon</w:t>
      </w:r>
      <w:r w:rsidR="00B25E32" w:rsidRPr="00B25E32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B25E32">
        <w:rPr>
          <w:sz w:val="24"/>
        </w:rPr>
        <w:t xml:space="preserve"> </w:t>
      </w:r>
      <w:r w:rsidR="00B71E57" w:rsidRPr="00B71E57">
        <w:rPr>
          <w:b/>
          <w:sz w:val="24"/>
          <w:szCs w:val="24"/>
        </w:rPr>
        <w:t>Likwidacja zagrożeń pożarowych i poprawa bezpieczeństwa pożarowego w DS. IKAR Politechniki Rzeszowskiej</w:t>
      </w:r>
      <w:r w:rsidR="00B25E32">
        <w:rPr>
          <w:sz w:val="24"/>
          <w:szCs w:val="24"/>
        </w:rPr>
        <w:t>.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06E" w:rsidRDefault="0074206E">
      <w:r>
        <w:separator/>
      </w:r>
    </w:p>
  </w:endnote>
  <w:endnote w:type="continuationSeparator" w:id="0">
    <w:p w:rsidR="0074206E" w:rsidRDefault="00742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25E3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25E3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206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06E" w:rsidRDefault="0074206E">
      <w:r>
        <w:separator/>
      </w:r>
    </w:p>
  </w:footnote>
  <w:footnote w:type="continuationSeparator" w:id="0">
    <w:p w:rsidR="0074206E" w:rsidRDefault="00742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E57" w:rsidRDefault="00B71E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E57" w:rsidRDefault="00B71E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206E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4206E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25E32"/>
    <w:rsid w:val="00B71E57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AEF4AF9"/>
  <w15:chartTrackingRefBased/>
  <w15:docId w15:val="{419A3A24-9D26-459C-AC2B-F541B6733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C674A-E249-40BD-AC10-7A39CB3C1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2017-04-25T11:52:00Z</dcterms:created>
  <dcterms:modified xsi:type="dcterms:W3CDTF">2017-04-25T11:52:00Z</dcterms:modified>
</cp:coreProperties>
</file>