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54F" w:rsidRDefault="00CB6204" w:rsidP="0036054F">
      <w:pPr>
        <w:pStyle w:val="Nagwek4"/>
        <w:rPr>
          <w:i w:val="0"/>
        </w:rPr>
      </w:pPr>
      <w:r w:rsidRPr="0036054F">
        <w:rPr>
          <w:i w:val="0"/>
        </w:rPr>
        <w:t xml:space="preserve">Załącznik nr </w:t>
      </w:r>
      <w:r w:rsidR="00B47C07">
        <w:rPr>
          <w:i w:val="0"/>
        </w:rPr>
        <w:t>4</w:t>
      </w:r>
      <w:bookmarkStart w:id="0" w:name="_GoBack"/>
      <w:bookmarkEnd w:id="0"/>
    </w:p>
    <w:p w:rsidR="0000184A" w:rsidRPr="0036054F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>Znak Spraw</w:t>
      </w:r>
      <w:r w:rsidRPr="0036054F">
        <w:rPr>
          <w:sz w:val="24"/>
        </w:rPr>
        <w:t xml:space="preserve">y: </w:t>
      </w:r>
      <w:r w:rsidR="0032353D" w:rsidRPr="0036054F">
        <w:rPr>
          <w:sz w:val="24"/>
        </w:rPr>
        <w:t>NA/P/88/2017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36054F" w:rsidRDefault="007D36CE" w:rsidP="0036054F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36054F">
        <w:t xml:space="preserve">trybie </w:t>
      </w:r>
      <w:r w:rsidR="0032353D" w:rsidRPr="0036054F">
        <w:t>przetarg</w:t>
      </w:r>
      <w:r w:rsidR="0036054F" w:rsidRPr="0036054F">
        <w:t>u</w:t>
      </w:r>
      <w:r w:rsidR="0032353D" w:rsidRPr="0036054F">
        <w:t xml:space="preserve"> nieograniczon</w:t>
      </w:r>
      <w:r w:rsidR="0036054F" w:rsidRPr="0036054F">
        <w:t>ego</w:t>
      </w:r>
      <w:r w:rsidR="00753DC1">
        <w:t xml:space="preserve"> na:</w:t>
      </w:r>
      <w:r w:rsidR="0036054F">
        <w:t xml:space="preserve"> </w:t>
      </w:r>
      <w:r w:rsidR="0032353D" w:rsidRPr="0032353D">
        <w:rPr>
          <w:b/>
          <w:szCs w:val="24"/>
        </w:rPr>
        <w:t>Remont pomieszczeń 201 i 202 dla Zakładu Termodynamiki</w:t>
      </w:r>
      <w:r w:rsidR="0036054F">
        <w:rPr>
          <w:b/>
          <w:szCs w:val="24"/>
        </w:rPr>
        <w:t xml:space="preserve">,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32353D" w:rsidRPr="0032353D">
        <w:rPr>
          <w:szCs w:val="24"/>
        </w:rPr>
        <w:t xml:space="preserve">(Dz. U. z 2015 r. poz. 2164 z </w:t>
      </w:r>
      <w:proofErr w:type="spellStart"/>
      <w:r w:rsidR="0032353D" w:rsidRPr="0032353D">
        <w:rPr>
          <w:szCs w:val="24"/>
        </w:rPr>
        <w:t>późn</w:t>
      </w:r>
      <w:proofErr w:type="spellEnd"/>
      <w:r w:rsidR="0032353D" w:rsidRPr="0032353D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353D" w:rsidRPr="0032353D">
        <w:rPr>
          <w:sz w:val="24"/>
          <w:szCs w:val="24"/>
        </w:rPr>
        <w:t xml:space="preserve">(Dz. U. z 2015 r. poz. 2164 z </w:t>
      </w:r>
      <w:proofErr w:type="spellStart"/>
      <w:r w:rsidR="0032353D" w:rsidRPr="0032353D">
        <w:rPr>
          <w:sz w:val="24"/>
          <w:szCs w:val="24"/>
        </w:rPr>
        <w:t>późn</w:t>
      </w:r>
      <w:proofErr w:type="spellEnd"/>
      <w:r w:rsidR="0032353D" w:rsidRPr="0032353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353D" w:rsidRPr="0032353D">
        <w:rPr>
          <w:sz w:val="24"/>
          <w:szCs w:val="24"/>
        </w:rPr>
        <w:t xml:space="preserve">(Dz. U. z 2015 r. poz. 2164 z </w:t>
      </w:r>
      <w:proofErr w:type="spellStart"/>
      <w:r w:rsidR="0032353D" w:rsidRPr="0032353D">
        <w:rPr>
          <w:sz w:val="24"/>
          <w:szCs w:val="24"/>
        </w:rPr>
        <w:t>późn</w:t>
      </w:r>
      <w:proofErr w:type="spellEnd"/>
      <w:r w:rsidR="0032353D" w:rsidRPr="0032353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36054F" w:rsidRPr="0000184A" w:rsidRDefault="0036054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0B6" w:rsidRDefault="001610B6">
      <w:r>
        <w:separator/>
      </w:r>
    </w:p>
  </w:endnote>
  <w:endnote w:type="continuationSeparator" w:id="0">
    <w:p w:rsidR="001610B6" w:rsidRDefault="00161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7C0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C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C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3D" w:rsidRDefault="00323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0B6" w:rsidRDefault="001610B6">
      <w:r>
        <w:separator/>
      </w:r>
    </w:p>
  </w:footnote>
  <w:footnote w:type="continuationSeparator" w:id="0">
    <w:p w:rsidR="001610B6" w:rsidRDefault="001610B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3D" w:rsidRDefault="00323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3D" w:rsidRDefault="003235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3D" w:rsidRDefault="00323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0B6"/>
    <w:rsid w:val="0000184A"/>
    <w:rsid w:val="00012997"/>
    <w:rsid w:val="000621A2"/>
    <w:rsid w:val="00075CEC"/>
    <w:rsid w:val="00106AC7"/>
    <w:rsid w:val="00111985"/>
    <w:rsid w:val="00147532"/>
    <w:rsid w:val="001610B6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353D"/>
    <w:rsid w:val="00336EEB"/>
    <w:rsid w:val="0036054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7C07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808809"/>
  <w15:chartTrackingRefBased/>
  <w15:docId w15:val="{D6473974-5E79-4664-84FB-34E52D60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47C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7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A0780-4D67-4559-9889-FE71ED85C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2017-05-08T10:27:00Z</cp:lastPrinted>
  <dcterms:created xsi:type="dcterms:W3CDTF">2017-05-08T10:27:00Z</dcterms:created>
  <dcterms:modified xsi:type="dcterms:W3CDTF">2017-05-08T10:27:00Z</dcterms:modified>
</cp:coreProperties>
</file>