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206E1" w:rsidRDefault="00657A47" w:rsidP="003A6D4E">
      <w:pPr>
        <w:pStyle w:val="Nagwek4"/>
        <w:rPr>
          <w:i w:val="0"/>
        </w:rPr>
      </w:pPr>
      <w:bookmarkStart w:id="0" w:name="_GoBack"/>
      <w:r w:rsidRPr="00A206E1">
        <w:rPr>
          <w:i w:val="0"/>
        </w:rPr>
        <w:t xml:space="preserve">Załącznik nr </w:t>
      </w:r>
      <w:r w:rsidR="00611FBA" w:rsidRPr="00A206E1">
        <w:rPr>
          <w:i w:val="0"/>
        </w:rPr>
        <w:t>6</w:t>
      </w:r>
    </w:p>
    <w:p w:rsidR="00A56A6F" w:rsidRPr="00A206E1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206E1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11FBA" w:rsidRPr="00A206E1">
        <w:rPr>
          <w:rFonts w:ascii="Times New Roman" w:eastAsia="Times New Roman" w:hAnsi="Times New Roman"/>
          <w:sz w:val="24"/>
          <w:szCs w:val="20"/>
          <w:lang w:eastAsia="pl-PL"/>
        </w:rPr>
        <w:t>NA/P/88/2017</w:t>
      </w:r>
    </w:p>
    <w:bookmarkEnd w:id="0"/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11FBA" w:rsidRPr="00611FBA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611FBA" w:rsidRPr="00611FBA">
        <w:rPr>
          <w:rFonts w:ascii="Times New Roman" w:hAnsi="Times New Roman"/>
          <w:sz w:val="24"/>
          <w:szCs w:val="24"/>
        </w:rPr>
        <w:t>późn</w:t>
      </w:r>
      <w:proofErr w:type="spellEnd"/>
      <w:r w:rsidR="00611FBA" w:rsidRPr="00611FBA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3A6D4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3A6D4E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611FBA" w:rsidRPr="00611FB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pomieszczeń 201 </w:t>
      </w:r>
      <w:r w:rsidR="003A6D4E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611FBA" w:rsidRPr="00611FBA">
        <w:rPr>
          <w:rFonts w:ascii="Times New Roman" w:eastAsia="Times New Roman" w:hAnsi="Times New Roman"/>
          <w:b/>
          <w:sz w:val="24"/>
          <w:szCs w:val="24"/>
          <w:lang w:eastAsia="pl-PL"/>
        </w:rPr>
        <w:t>i 202 dla Zakładu Termodynamiki</w:t>
      </w:r>
      <w:r w:rsidR="003A6D4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27ABB"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</w:t>
      </w:r>
      <w:r w:rsidR="003A6D4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</w:t>
      </w:r>
      <w:r w:rsidR="003A6D4E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</w:t>
      </w: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62A" w:rsidRDefault="002B562A" w:rsidP="00025386">
      <w:pPr>
        <w:spacing w:after="0" w:line="240" w:lineRule="auto"/>
      </w:pPr>
      <w:r>
        <w:separator/>
      </w:r>
    </w:p>
  </w:endnote>
  <w:endnote w:type="continuationSeparator" w:id="0">
    <w:p w:rsidR="002B562A" w:rsidRDefault="002B56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FBA" w:rsidRDefault="00611F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206E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06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06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FBA" w:rsidRDefault="00611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62A" w:rsidRDefault="002B562A" w:rsidP="00025386">
      <w:pPr>
        <w:spacing w:after="0" w:line="240" w:lineRule="auto"/>
      </w:pPr>
      <w:r>
        <w:separator/>
      </w:r>
    </w:p>
  </w:footnote>
  <w:footnote w:type="continuationSeparator" w:id="0">
    <w:p w:rsidR="002B562A" w:rsidRDefault="002B562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FBA" w:rsidRDefault="00611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FBA" w:rsidRDefault="00611F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FBA" w:rsidRDefault="00611F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62A"/>
    <w:rsid w:val="00025386"/>
    <w:rsid w:val="000423B9"/>
    <w:rsid w:val="00084786"/>
    <w:rsid w:val="001C2314"/>
    <w:rsid w:val="002B562A"/>
    <w:rsid w:val="003A6D4E"/>
    <w:rsid w:val="004374F2"/>
    <w:rsid w:val="00460705"/>
    <w:rsid w:val="00485239"/>
    <w:rsid w:val="0055145C"/>
    <w:rsid w:val="005624D8"/>
    <w:rsid w:val="00611FBA"/>
    <w:rsid w:val="00657A47"/>
    <w:rsid w:val="00745A44"/>
    <w:rsid w:val="008B797E"/>
    <w:rsid w:val="008F2498"/>
    <w:rsid w:val="00A206E1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4424843-0DFA-40FD-A68A-16FB05C0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6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6E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2017-05-08T09:55:00Z</cp:lastPrinted>
  <dcterms:created xsi:type="dcterms:W3CDTF">2017-05-08T09:55:00Z</dcterms:created>
  <dcterms:modified xsi:type="dcterms:W3CDTF">2017-05-08T09:55:00Z</dcterms:modified>
</cp:coreProperties>
</file>