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166C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D4848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71E9F" w:rsidRPr="00D71E9F">
        <w:rPr>
          <w:b/>
          <w:sz w:val="24"/>
        </w:rPr>
        <w:t>NA/P/79/2017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71E9F" w:rsidRPr="00D71E9F">
        <w:rPr>
          <w:b/>
        </w:rPr>
        <w:t>przetarg</w:t>
      </w:r>
      <w:r w:rsidR="002D4848">
        <w:rPr>
          <w:b/>
        </w:rPr>
        <w:t>u</w:t>
      </w:r>
      <w:r w:rsidR="00D71E9F" w:rsidRPr="00D71E9F">
        <w:rPr>
          <w:b/>
        </w:rPr>
        <w:t xml:space="preserve"> nieograniczon</w:t>
      </w:r>
      <w:r w:rsidR="002D4848">
        <w:rPr>
          <w:b/>
        </w:rPr>
        <w:t>ego</w:t>
      </w:r>
      <w:r w:rsidR="00753DC1">
        <w:t xml:space="preserve"> na:</w:t>
      </w:r>
    </w:p>
    <w:p w:rsidR="0000184A" w:rsidRDefault="00D71E9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71E9F">
        <w:rPr>
          <w:b/>
          <w:sz w:val="24"/>
          <w:szCs w:val="24"/>
        </w:rPr>
        <w:t>Zawarcie umowy ramowej o wykonywanie robót remontowych w obiektach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71E9F" w:rsidRPr="00D71E9F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71E9F" w:rsidRPr="00D71E9F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71E9F" w:rsidRPr="00D71E9F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4C5" w:rsidRDefault="007074C5">
      <w:r>
        <w:separator/>
      </w:r>
    </w:p>
  </w:endnote>
  <w:endnote w:type="continuationSeparator" w:id="0">
    <w:p w:rsidR="007074C5" w:rsidRDefault="00707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166C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66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66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E9F" w:rsidRDefault="00D71E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4C5" w:rsidRDefault="007074C5">
      <w:r>
        <w:separator/>
      </w:r>
    </w:p>
  </w:footnote>
  <w:footnote w:type="continuationSeparator" w:id="0">
    <w:p w:rsidR="007074C5" w:rsidRDefault="007074C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E9F" w:rsidRDefault="00D71E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E9F" w:rsidRDefault="00D71E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E9F" w:rsidRDefault="00D71E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74C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4848"/>
    <w:rsid w:val="003024A8"/>
    <w:rsid w:val="00307E5F"/>
    <w:rsid w:val="00312A4F"/>
    <w:rsid w:val="00336EEB"/>
    <w:rsid w:val="003E5D20"/>
    <w:rsid w:val="003F6927"/>
    <w:rsid w:val="00415097"/>
    <w:rsid w:val="004166C5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074C5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1E9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CE88B9-A1F8-4AED-BF8B-B2074FDA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166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166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BAE9B-46C6-4147-B8E2-7F0E909EE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2017-05-11T07:16:00Z</cp:lastPrinted>
  <dcterms:created xsi:type="dcterms:W3CDTF">2017-05-11T07:16:00Z</dcterms:created>
  <dcterms:modified xsi:type="dcterms:W3CDTF">2017-05-11T07:16:00Z</dcterms:modified>
</cp:coreProperties>
</file>