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02455" w:rsidRPr="00F02455">
        <w:rPr>
          <w:b/>
          <w:i w:val="0"/>
          <w:sz w:val="22"/>
          <w:szCs w:val="22"/>
        </w:rPr>
        <w:t>5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02455" w:rsidRPr="00F02455">
        <w:rPr>
          <w:rFonts w:ascii="Times New Roman" w:hAnsi="Times New Roman"/>
          <w:b/>
        </w:rPr>
        <w:t>NA/P/118/2017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2455" w:rsidRPr="00F0245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2455" w:rsidRPr="00F0245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02455" w:rsidRPr="00F0245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2455" w:rsidRPr="00F0245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02455" w:rsidRPr="00F02455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72BC3" w:rsidRPr="006676AE" w:rsidRDefault="00B72BC3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02455" w:rsidRPr="00F02455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F02455" w:rsidRPr="00F02455">
        <w:rPr>
          <w:rFonts w:ascii="Times New Roman" w:hAnsi="Times New Roman"/>
          <w:sz w:val="21"/>
          <w:szCs w:val="21"/>
        </w:rPr>
        <w:t>późn</w:t>
      </w:r>
      <w:proofErr w:type="spellEnd"/>
      <w:r w:rsidR="00F02455" w:rsidRPr="00F02455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02455" w:rsidRPr="00F02455">
        <w:rPr>
          <w:rFonts w:ascii="Times New Roman" w:hAnsi="Times New Roman"/>
          <w:b/>
          <w:sz w:val="24"/>
          <w:szCs w:val="24"/>
        </w:rPr>
        <w:t>Remont odcinka sieci kanalizacji sanitarnej Ks-200 odprowadzającej ścieki z DS AVIATA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F02455" w:rsidRPr="00997D0F" w:rsidRDefault="00F02455" w:rsidP="00F0245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F02455" w:rsidRPr="00023477" w:rsidRDefault="00F02455" w:rsidP="00F02455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F02455" w:rsidRPr="00997D0F" w:rsidRDefault="00F02455" w:rsidP="00F0245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02455" w:rsidRPr="000247FF" w:rsidRDefault="00F02455" w:rsidP="00F0245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F02455" w:rsidP="00B72BC3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</w:t>
      </w:r>
      <w:r w:rsidRPr="000247FF">
        <w:rPr>
          <w:rFonts w:ascii="Times New Roman" w:hAnsi="Times New Roman"/>
        </w:rPr>
        <w:lastRenderedPageBreak/>
        <w:t>2015r.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B72BC3" w:rsidRDefault="00023477" w:rsidP="00B72BC3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  <w:bookmarkStart w:id="0" w:name="_GoBack"/>
      <w:bookmarkEnd w:id="0"/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B72BC3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B72BC3" w:rsidRDefault="00B72BC3" w:rsidP="00B72BC3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Pr="00F8042D" w:rsidRDefault="009462BD" w:rsidP="00B72BC3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C6E" w:rsidRDefault="00BE2C6E" w:rsidP="0038231F">
      <w:pPr>
        <w:spacing w:after="0" w:line="240" w:lineRule="auto"/>
      </w:pPr>
      <w:r>
        <w:separator/>
      </w:r>
    </w:p>
  </w:endnote>
  <w:endnote w:type="continuationSeparator" w:id="0">
    <w:p w:rsidR="00BE2C6E" w:rsidRDefault="00BE2C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455" w:rsidRDefault="00F024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72BC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72BC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455" w:rsidRDefault="00F024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C6E" w:rsidRDefault="00BE2C6E" w:rsidP="0038231F">
      <w:pPr>
        <w:spacing w:after="0" w:line="240" w:lineRule="auto"/>
      </w:pPr>
      <w:r>
        <w:separator/>
      </w:r>
    </w:p>
  </w:footnote>
  <w:footnote w:type="continuationSeparator" w:id="0">
    <w:p w:rsidR="00BE2C6E" w:rsidRDefault="00BE2C6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455" w:rsidRDefault="00F024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455" w:rsidRDefault="00F024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455" w:rsidRDefault="00F024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2C6E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2BC3"/>
    <w:rsid w:val="00B8005E"/>
    <w:rsid w:val="00B90E42"/>
    <w:rsid w:val="00BB0C3C"/>
    <w:rsid w:val="00BE2C6E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2455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DCBE3"/>
  <w15:docId w15:val="{E7C6F410-E016-463E-8ADD-B6846CCC6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2283B-BA1D-4672-A6E3-830582209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651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2017-05-15T11:08:00Z</dcterms:created>
  <dcterms:modified xsi:type="dcterms:W3CDTF">2017-05-15T11:08:00Z</dcterms:modified>
</cp:coreProperties>
</file>