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2045B" w:rsidRDefault="006676AE" w:rsidP="006676AE">
      <w:pPr>
        <w:pStyle w:val="Nagwek4"/>
        <w:rPr>
          <w:i w:val="0"/>
          <w:sz w:val="22"/>
          <w:szCs w:val="22"/>
        </w:rPr>
      </w:pPr>
      <w:r w:rsidRPr="0032045B">
        <w:rPr>
          <w:i w:val="0"/>
          <w:sz w:val="22"/>
          <w:szCs w:val="22"/>
        </w:rPr>
        <w:t xml:space="preserve">Załącznik nr </w:t>
      </w:r>
      <w:r w:rsidR="0032045B" w:rsidRPr="0032045B">
        <w:rPr>
          <w:i w:val="0"/>
          <w:sz w:val="22"/>
          <w:szCs w:val="22"/>
        </w:rPr>
        <w:t>5</w:t>
      </w:r>
    </w:p>
    <w:p w:rsidR="005103B9" w:rsidRPr="0032045B" w:rsidRDefault="005103B9" w:rsidP="005103B9">
      <w:pPr>
        <w:spacing w:after="0" w:line="480" w:lineRule="auto"/>
      </w:pPr>
    </w:p>
    <w:p w:rsidR="006676AE" w:rsidRPr="0032045B" w:rsidRDefault="005103B9" w:rsidP="005103B9">
      <w:pPr>
        <w:spacing w:after="0" w:line="480" w:lineRule="auto"/>
        <w:rPr>
          <w:rFonts w:ascii="Times New Roman" w:hAnsi="Times New Roman"/>
        </w:rPr>
      </w:pPr>
      <w:r w:rsidRPr="0032045B">
        <w:rPr>
          <w:rFonts w:ascii="Times New Roman" w:hAnsi="Times New Roman"/>
        </w:rPr>
        <w:t xml:space="preserve">Znak sprawy: </w:t>
      </w:r>
      <w:r w:rsidR="009F0D17" w:rsidRPr="0032045B">
        <w:rPr>
          <w:rFonts w:ascii="Times New Roman" w:hAnsi="Times New Roman"/>
        </w:rPr>
        <w:t>NA/P/117/2017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0D17" w:rsidRPr="009F0D1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0D17" w:rsidRPr="009F0D1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F0D17" w:rsidRPr="009F0D1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0D17" w:rsidRPr="009F0D1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F0D17" w:rsidRPr="009F0D17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9F0D17" w:rsidRPr="009F0D17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9F0D17" w:rsidRPr="009F0D17">
        <w:rPr>
          <w:rFonts w:ascii="Times New Roman" w:hAnsi="Times New Roman"/>
          <w:sz w:val="21"/>
          <w:szCs w:val="21"/>
        </w:rPr>
        <w:t>późn</w:t>
      </w:r>
      <w:proofErr w:type="spellEnd"/>
      <w:r w:rsidR="009F0D17" w:rsidRPr="009F0D17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32045B" w:rsidRDefault="0032045B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bookmarkStart w:id="0" w:name="_GoBack"/>
      <w:bookmarkEnd w:id="0"/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9F0D17" w:rsidRPr="009F0D17">
        <w:rPr>
          <w:rFonts w:ascii="Times New Roman" w:hAnsi="Times New Roman"/>
          <w:b/>
          <w:sz w:val="24"/>
          <w:szCs w:val="24"/>
        </w:rPr>
        <w:t>Remont pomieszczeń Hangaru, Domku Pilota, oraz remont uszkodzonych i wymiana zbutwiałych elementów drewnianych balustrad tarasowych w AOS w Bezmiechowej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9F0D17" w:rsidRPr="00997D0F" w:rsidRDefault="009F0D17" w:rsidP="009F0D1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F0D17" w:rsidRPr="00023477" w:rsidRDefault="009F0D17" w:rsidP="009F0D1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F0D17" w:rsidRPr="00997D0F" w:rsidRDefault="009F0D17" w:rsidP="009F0D1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F0D17" w:rsidRPr="000247FF" w:rsidRDefault="009F0D17" w:rsidP="009F0D1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9F0D17" w:rsidRPr="000247FF" w:rsidRDefault="009F0D17" w:rsidP="009F0D1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292198" w:rsidRPr="00292198" w:rsidRDefault="00292198" w:rsidP="009F0D17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2045B" w:rsidRDefault="0032045B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2045B" w:rsidRDefault="0032045B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2045B" w:rsidRDefault="0032045B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2045B" w:rsidRDefault="0032045B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9F2" w:rsidRDefault="009F69F2" w:rsidP="0038231F">
      <w:pPr>
        <w:spacing w:after="0" w:line="240" w:lineRule="auto"/>
      </w:pPr>
      <w:r>
        <w:separator/>
      </w:r>
    </w:p>
  </w:endnote>
  <w:endnote w:type="continuationSeparator" w:id="0">
    <w:p w:rsidR="009F69F2" w:rsidRDefault="009F69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D17" w:rsidRDefault="009F0D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2045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2045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D17" w:rsidRDefault="009F0D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9F2" w:rsidRDefault="009F69F2" w:rsidP="0038231F">
      <w:pPr>
        <w:spacing w:after="0" w:line="240" w:lineRule="auto"/>
      </w:pPr>
      <w:r>
        <w:separator/>
      </w:r>
    </w:p>
  </w:footnote>
  <w:footnote w:type="continuationSeparator" w:id="0">
    <w:p w:rsidR="009F69F2" w:rsidRDefault="009F69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D17" w:rsidRDefault="009F0D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D17" w:rsidRDefault="009F0D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D17" w:rsidRDefault="009F0D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69F2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045B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F0D17"/>
    <w:rsid w:val="009F69F2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9B8F7C"/>
  <w15:docId w15:val="{624CCD63-1F8F-45AF-BD1E-918AEADF5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2445C-4AD7-4C69-B9AD-603D4A3B6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666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2017-05-17T11:24:00Z</dcterms:created>
  <dcterms:modified xsi:type="dcterms:W3CDTF">2017-05-17T11:24:00Z</dcterms:modified>
</cp:coreProperties>
</file>