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259C3" w:rsidP="00007727">
      <w:pPr>
        <w:jc w:val="right"/>
        <w:rPr>
          <w:b/>
          <w:bCs/>
          <w:sz w:val="24"/>
        </w:rPr>
      </w:pPr>
      <w:r w:rsidRPr="004259C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259C3">
        <w:rPr>
          <w:sz w:val="24"/>
        </w:rPr>
        <w:t>2017-06-08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259C3" w:rsidRPr="004259C3" w:rsidRDefault="004259C3" w:rsidP="00A80738">
      <w:pPr>
        <w:rPr>
          <w:b/>
          <w:bCs/>
          <w:sz w:val="24"/>
        </w:rPr>
      </w:pPr>
      <w:r w:rsidRPr="004259C3">
        <w:rPr>
          <w:b/>
          <w:bCs/>
          <w:sz w:val="24"/>
        </w:rPr>
        <w:t>Politechnika Rzeszowska</w:t>
      </w:r>
    </w:p>
    <w:p w:rsidR="00A80738" w:rsidRDefault="004259C3" w:rsidP="00A80738">
      <w:pPr>
        <w:rPr>
          <w:b/>
          <w:bCs/>
          <w:sz w:val="24"/>
        </w:rPr>
      </w:pPr>
      <w:r w:rsidRPr="004259C3">
        <w:rPr>
          <w:b/>
          <w:bCs/>
          <w:sz w:val="24"/>
        </w:rPr>
        <w:t>Dział Logistyki i Zamówień Publicznych</w:t>
      </w:r>
    </w:p>
    <w:p w:rsidR="00A80738" w:rsidRDefault="004259C3" w:rsidP="00A80738">
      <w:pPr>
        <w:rPr>
          <w:b/>
          <w:bCs/>
          <w:sz w:val="24"/>
        </w:rPr>
      </w:pPr>
      <w:r w:rsidRPr="004259C3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4259C3">
        <w:rPr>
          <w:b/>
          <w:bCs/>
          <w:sz w:val="24"/>
        </w:rPr>
        <w:t>12</w:t>
      </w:r>
    </w:p>
    <w:p w:rsidR="00A80738" w:rsidRDefault="004259C3" w:rsidP="00A80738">
      <w:pPr>
        <w:rPr>
          <w:b/>
          <w:bCs/>
          <w:sz w:val="24"/>
        </w:rPr>
      </w:pPr>
      <w:r w:rsidRPr="004259C3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4259C3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4259C3" w:rsidRPr="004259C3">
        <w:rPr>
          <w:b/>
          <w:sz w:val="24"/>
          <w:szCs w:val="24"/>
        </w:rPr>
        <w:t>NA/P/121/2017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259C3" w:rsidRPr="004259C3">
        <w:rPr>
          <w:sz w:val="24"/>
          <w:szCs w:val="24"/>
        </w:rPr>
        <w:t xml:space="preserve">(Dz. U. z 2015 r. poz. 2164 z </w:t>
      </w:r>
      <w:proofErr w:type="spellStart"/>
      <w:r w:rsidR="004259C3" w:rsidRPr="004259C3">
        <w:rPr>
          <w:sz w:val="24"/>
          <w:szCs w:val="24"/>
        </w:rPr>
        <w:t>późn</w:t>
      </w:r>
      <w:proofErr w:type="spellEnd"/>
      <w:r w:rsidR="004259C3" w:rsidRPr="004259C3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2170F8">
        <w:rPr>
          <w:sz w:val="24"/>
          <w:szCs w:val="24"/>
        </w:rPr>
        <w:t xml:space="preserve"> z otwarcia ofert</w:t>
      </w:r>
      <w:r w:rsidR="00FF4AB1" w:rsidRPr="00FF4AB1">
        <w:rPr>
          <w:sz w:val="24"/>
          <w:szCs w:val="24"/>
        </w:rPr>
        <w:t xml:space="preserve"> </w:t>
      </w:r>
      <w:r w:rsidR="0069085C">
        <w:rPr>
          <w:sz w:val="24"/>
          <w:szCs w:val="24"/>
        </w:rPr>
        <w:t xml:space="preserve">na: </w:t>
      </w:r>
      <w:r w:rsidR="004259C3" w:rsidRPr="004259C3">
        <w:rPr>
          <w:b/>
          <w:sz w:val="24"/>
          <w:szCs w:val="24"/>
        </w:rPr>
        <w:t>Likwidacja zagrożeń pożarowych i poprawa bezpieczeństwa pożarowego w DS. IKAR Politechniki Rzeszowskiej</w:t>
      </w:r>
      <w:r w:rsidR="002170F8">
        <w:rPr>
          <w:sz w:val="24"/>
          <w:szCs w:val="24"/>
        </w:rPr>
        <w:t>, które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</w:t>
      </w:r>
      <w:r w:rsidR="002170F8">
        <w:rPr>
          <w:sz w:val="24"/>
          <w:szCs w:val="24"/>
        </w:rPr>
        <w:br/>
      </w:r>
      <w:r w:rsidR="00FF4AB1" w:rsidRPr="00FF4AB1">
        <w:rPr>
          <w:sz w:val="24"/>
          <w:szCs w:val="24"/>
        </w:rPr>
        <w:t xml:space="preserve">w dniu </w:t>
      </w:r>
      <w:r w:rsidR="004259C3" w:rsidRPr="004259C3">
        <w:rPr>
          <w:sz w:val="24"/>
          <w:szCs w:val="24"/>
        </w:rPr>
        <w:t>08/06/2017</w:t>
      </w:r>
      <w:r w:rsidR="00FF4AB1" w:rsidRPr="00FF4AB1">
        <w:rPr>
          <w:sz w:val="24"/>
          <w:szCs w:val="24"/>
        </w:rPr>
        <w:t xml:space="preserve"> o godz. </w:t>
      </w:r>
      <w:r w:rsidR="004259C3" w:rsidRPr="004259C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4259C3" w:rsidRPr="004259C3">
        <w:rPr>
          <w:sz w:val="24"/>
          <w:szCs w:val="24"/>
        </w:rPr>
        <w:t>1 710 045.00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32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829"/>
        <w:gridCol w:w="1276"/>
        <w:gridCol w:w="1701"/>
      </w:tblGrid>
      <w:tr w:rsidR="0069085C" w:rsidRPr="00493F8C" w:rsidTr="002170F8">
        <w:tc>
          <w:tcPr>
            <w:tcW w:w="820" w:type="dxa"/>
            <w:shd w:val="clear" w:color="auto" w:fill="auto"/>
            <w:vAlign w:val="center"/>
          </w:tcPr>
          <w:p w:rsidR="0069085C" w:rsidRPr="002170F8" w:rsidRDefault="0069085C" w:rsidP="00493F8C">
            <w:pPr>
              <w:jc w:val="center"/>
            </w:pPr>
            <w:r w:rsidRPr="002170F8"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2170F8" w:rsidRDefault="0069085C" w:rsidP="00493F8C">
            <w:pPr>
              <w:jc w:val="center"/>
            </w:pPr>
            <w:r w:rsidRPr="002170F8"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2170F8" w:rsidRDefault="0069085C" w:rsidP="00493F8C">
            <w:pPr>
              <w:jc w:val="center"/>
            </w:pPr>
            <w:r w:rsidRPr="002170F8">
              <w:t>Cena oferty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69085C" w:rsidRPr="002170F8" w:rsidRDefault="0069085C" w:rsidP="00493F8C">
            <w:pPr>
              <w:jc w:val="center"/>
            </w:pPr>
            <w:r w:rsidRPr="002170F8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2170F8" w:rsidRDefault="0069085C" w:rsidP="00493F8C">
            <w:pPr>
              <w:jc w:val="center"/>
            </w:pPr>
            <w:r w:rsidRPr="002170F8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2170F8" w:rsidRDefault="0069085C" w:rsidP="00493F8C">
            <w:pPr>
              <w:jc w:val="center"/>
            </w:pPr>
            <w:r w:rsidRPr="002170F8">
              <w:t>Warunki płatności</w:t>
            </w:r>
          </w:p>
        </w:tc>
      </w:tr>
      <w:tr w:rsidR="004259C3" w:rsidRPr="00493F8C" w:rsidTr="002170F8">
        <w:tc>
          <w:tcPr>
            <w:tcW w:w="820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1</w:t>
            </w:r>
          </w:p>
        </w:tc>
        <w:tc>
          <w:tcPr>
            <w:tcW w:w="3124" w:type="dxa"/>
            <w:shd w:val="clear" w:color="auto" w:fill="auto"/>
          </w:tcPr>
          <w:p w:rsidR="004259C3" w:rsidRPr="002170F8" w:rsidRDefault="004259C3" w:rsidP="00270266">
            <w:r w:rsidRPr="002170F8">
              <w:t>"POLBUD" Przedsiębiorstwo Wielobranżowe     Szczepański Tadeusz</w:t>
            </w:r>
          </w:p>
          <w:p w:rsidR="004259C3" w:rsidRPr="002170F8" w:rsidRDefault="002170F8" w:rsidP="00270266">
            <w:r w:rsidRPr="002170F8">
              <w:t xml:space="preserve">ul. </w:t>
            </w:r>
            <w:r w:rsidR="004259C3" w:rsidRPr="002170F8">
              <w:t>Słowackiego</w:t>
            </w:r>
            <w:r w:rsidR="004259C3" w:rsidRPr="002170F8">
              <w:t xml:space="preserve"> </w:t>
            </w:r>
            <w:r w:rsidR="004259C3" w:rsidRPr="002170F8">
              <w:t>24</w:t>
            </w:r>
            <w:r w:rsidR="004259C3" w:rsidRPr="002170F8">
              <w:t xml:space="preserve"> </w:t>
            </w:r>
          </w:p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35-060</w:t>
            </w:r>
            <w:r w:rsidRPr="002170F8">
              <w:t xml:space="preserve"> </w:t>
            </w:r>
            <w:r w:rsidRPr="002170F8">
              <w:t>Rzeszów</w:t>
            </w:r>
          </w:p>
        </w:tc>
        <w:tc>
          <w:tcPr>
            <w:tcW w:w="1571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1 778 873.26 zł</w:t>
            </w:r>
          </w:p>
        </w:tc>
        <w:tc>
          <w:tcPr>
            <w:tcW w:w="1829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15 listopada 2017 r.</w:t>
            </w:r>
          </w:p>
        </w:tc>
        <w:tc>
          <w:tcPr>
            <w:tcW w:w="1276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7 lat</w:t>
            </w:r>
          </w:p>
        </w:tc>
        <w:tc>
          <w:tcPr>
            <w:tcW w:w="1701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zgodnie z SIWZ</w:t>
            </w:r>
          </w:p>
        </w:tc>
      </w:tr>
      <w:tr w:rsidR="004259C3" w:rsidRPr="00493F8C" w:rsidTr="002170F8">
        <w:tc>
          <w:tcPr>
            <w:tcW w:w="820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2</w:t>
            </w:r>
          </w:p>
        </w:tc>
        <w:tc>
          <w:tcPr>
            <w:tcW w:w="3124" w:type="dxa"/>
            <w:shd w:val="clear" w:color="auto" w:fill="auto"/>
          </w:tcPr>
          <w:p w:rsidR="004259C3" w:rsidRPr="002170F8" w:rsidRDefault="004259C3" w:rsidP="00270266">
            <w:r w:rsidRPr="002170F8">
              <w:t xml:space="preserve">J.P.BUD J. </w:t>
            </w:r>
            <w:proofErr w:type="spellStart"/>
            <w:r w:rsidRPr="002170F8">
              <w:t>Leszczak</w:t>
            </w:r>
            <w:proofErr w:type="spellEnd"/>
            <w:r w:rsidRPr="002170F8">
              <w:t>, P. Podsiadło</w:t>
            </w:r>
          </w:p>
          <w:p w:rsidR="004259C3" w:rsidRPr="002170F8" w:rsidRDefault="002170F8" w:rsidP="00270266">
            <w:r w:rsidRPr="002170F8">
              <w:t>Wysoka Strzyżowska</w:t>
            </w:r>
            <w:r w:rsidRPr="002170F8">
              <w:t xml:space="preserve"> </w:t>
            </w:r>
            <w:r w:rsidR="004259C3" w:rsidRPr="002170F8">
              <w:t>125</w:t>
            </w:r>
            <w:r w:rsidR="004259C3" w:rsidRPr="002170F8">
              <w:t xml:space="preserve"> </w:t>
            </w:r>
          </w:p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38-123</w:t>
            </w:r>
            <w:r w:rsidRPr="002170F8">
              <w:t xml:space="preserve"> </w:t>
            </w:r>
            <w:r w:rsidRPr="002170F8">
              <w:t>Wysoka Strzyżowska</w:t>
            </w:r>
          </w:p>
        </w:tc>
        <w:tc>
          <w:tcPr>
            <w:tcW w:w="1571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1 986 303.60 zł</w:t>
            </w:r>
          </w:p>
        </w:tc>
        <w:tc>
          <w:tcPr>
            <w:tcW w:w="1829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15 listopada 2017 r.</w:t>
            </w:r>
          </w:p>
        </w:tc>
        <w:tc>
          <w:tcPr>
            <w:tcW w:w="1276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7 lat</w:t>
            </w:r>
          </w:p>
        </w:tc>
        <w:tc>
          <w:tcPr>
            <w:tcW w:w="1701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zgodnie z SIWZ</w:t>
            </w:r>
          </w:p>
        </w:tc>
      </w:tr>
      <w:tr w:rsidR="004259C3" w:rsidRPr="00493F8C" w:rsidTr="002170F8">
        <w:tc>
          <w:tcPr>
            <w:tcW w:w="820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3</w:t>
            </w:r>
          </w:p>
        </w:tc>
        <w:tc>
          <w:tcPr>
            <w:tcW w:w="3124" w:type="dxa"/>
            <w:shd w:val="clear" w:color="auto" w:fill="auto"/>
          </w:tcPr>
          <w:p w:rsidR="004259C3" w:rsidRPr="002170F8" w:rsidRDefault="004259C3" w:rsidP="00270266">
            <w:r w:rsidRPr="002170F8">
              <w:t>CERBEX Sp. z o.o.</w:t>
            </w:r>
          </w:p>
          <w:p w:rsidR="004259C3" w:rsidRPr="002170F8" w:rsidRDefault="002170F8" w:rsidP="00270266">
            <w:r w:rsidRPr="002170F8">
              <w:t xml:space="preserve">ul. </w:t>
            </w:r>
            <w:r w:rsidR="004259C3" w:rsidRPr="002170F8">
              <w:t>Lwowska</w:t>
            </w:r>
            <w:r w:rsidR="004259C3" w:rsidRPr="002170F8">
              <w:t xml:space="preserve"> </w:t>
            </w:r>
            <w:r w:rsidR="004259C3" w:rsidRPr="002170F8">
              <w:t>14</w:t>
            </w:r>
            <w:r w:rsidR="004259C3" w:rsidRPr="002170F8">
              <w:t xml:space="preserve"> </w:t>
            </w:r>
          </w:p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38-400</w:t>
            </w:r>
            <w:r w:rsidRPr="002170F8">
              <w:t xml:space="preserve"> </w:t>
            </w:r>
            <w:r w:rsidRPr="002170F8">
              <w:t>Krosno</w:t>
            </w:r>
          </w:p>
        </w:tc>
        <w:tc>
          <w:tcPr>
            <w:tcW w:w="1571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1 976 000.00 zł</w:t>
            </w:r>
          </w:p>
        </w:tc>
        <w:tc>
          <w:tcPr>
            <w:tcW w:w="1829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15 listopada 2017 r.</w:t>
            </w:r>
          </w:p>
        </w:tc>
        <w:tc>
          <w:tcPr>
            <w:tcW w:w="1276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7 lat</w:t>
            </w:r>
          </w:p>
        </w:tc>
        <w:tc>
          <w:tcPr>
            <w:tcW w:w="1701" w:type="dxa"/>
            <w:shd w:val="clear" w:color="auto" w:fill="auto"/>
          </w:tcPr>
          <w:p w:rsidR="004259C3" w:rsidRPr="002170F8" w:rsidRDefault="004259C3" w:rsidP="00270266">
            <w:pPr>
              <w:spacing w:before="120" w:after="120"/>
              <w:jc w:val="both"/>
            </w:pPr>
            <w:r w:rsidRPr="002170F8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994" w:rsidRDefault="005B5994">
      <w:r>
        <w:separator/>
      </w:r>
    </w:p>
  </w:endnote>
  <w:endnote w:type="continuationSeparator" w:id="0">
    <w:p w:rsidR="005B5994" w:rsidRDefault="005B5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70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70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70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994" w:rsidRDefault="005B5994">
      <w:r>
        <w:separator/>
      </w:r>
    </w:p>
  </w:footnote>
  <w:footnote w:type="continuationSeparator" w:id="0">
    <w:p w:rsidR="005B5994" w:rsidRDefault="005B5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9C3" w:rsidRDefault="004259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9C3" w:rsidRDefault="004259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9C3" w:rsidRDefault="004259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994"/>
    <w:rsid w:val="00007727"/>
    <w:rsid w:val="00017720"/>
    <w:rsid w:val="00035488"/>
    <w:rsid w:val="001C69FF"/>
    <w:rsid w:val="002170F8"/>
    <w:rsid w:val="00423179"/>
    <w:rsid w:val="004259C3"/>
    <w:rsid w:val="00493F8C"/>
    <w:rsid w:val="004C7E9B"/>
    <w:rsid w:val="005B5994"/>
    <w:rsid w:val="0069085C"/>
    <w:rsid w:val="00843263"/>
    <w:rsid w:val="00861E75"/>
    <w:rsid w:val="009D19BD"/>
    <w:rsid w:val="009F189D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C0C729"/>
  <w15:chartTrackingRefBased/>
  <w15:docId w15:val="{4C8097FF-2398-4ECD-900D-DE84ED7D9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170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170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2017-06-08T08:40:00Z</cp:lastPrinted>
  <dcterms:created xsi:type="dcterms:W3CDTF">2017-06-08T08:40:00Z</dcterms:created>
  <dcterms:modified xsi:type="dcterms:W3CDTF">2017-06-08T08:40:00Z</dcterms:modified>
</cp:coreProperties>
</file>