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C0AE9">
        <w:rPr>
          <w:b/>
          <w:i w:val="0"/>
          <w:sz w:val="22"/>
          <w:szCs w:val="22"/>
        </w:rPr>
        <w:t>5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D1A17" w:rsidRPr="006D1A17">
        <w:rPr>
          <w:rFonts w:ascii="Times New Roman" w:hAnsi="Times New Roman"/>
          <w:b/>
        </w:rPr>
        <w:t>NA/P/160/2017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1A17" w:rsidRPr="006D1A1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1A17" w:rsidRPr="006D1A1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D1A17" w:rsidRPr="006D1A1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1A17" w:rsidRPr="006D1A1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D1A17" w:rsidRPr="006D1A17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6D1A17" w:rsidRPr="006D1A17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BC0AE9" w:rsidRDefault="00313417" w:rsidP="00BC0AE9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6D1A17" w:rsidRPr="006D1A17">
        <w:rPr>
          <w:rFonts w:ascii="Times New Roman" w:hAnsi="Times New Roman"/>
          <w:b/>
          <w:sz w:val="24"/>
          <w:szCs w:val="24"/>
        </w:rPr>
        <w:t>Remont wybranych pomieszczeń dla Wydziału Chemicznego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6D1A17" w:rsidRPr="00997D0F" w:rsidRDefault="006D1A17" w:rsidP="006D1A1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6D1A17" w:rsidRPr="00023477" w:rsidRDefault="006D1A17" w:rsidP="006D1A1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6D1A17" w:rsidRPr="00997D0F" w:rsidRDefault="006D1A17" w:rsidP="006D1A1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D1A17" w:rsidRPr="000247FF" w:rsidRDefault="006D1A17" w:rsidP="006D1A1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6D1A17" w:rsidP="00BC0AE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</w:t>
      </w:r>
      <w:r w:rsidR="00BC0AE9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 xml:space="preserve"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</w:t>
      </w:r>
      <w:r w:rsidRPr="000247FF">
        <w:rPr>
          <w:rFonts w:ascii="Times New Roman" w:hAnsi="Times New Roman"/>
        </w:rPr>
        <w:lastRenderedPageBreak/>
        <w:t>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="00BC0AE9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BC0AE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="00BC0AE9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BC0AE9" w:rsidRDefault="004609F1" w:rsidP="00BC0AE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6BA" w:rsidRDefault="00F926BA" w:rsidP="0038231F">
      <w:pPr>
        <w:spacing w:after="0" w:line="240" w:lineRule="auto"/>
      </w:pPr>
      <w:r>
        <w:separator/>
      </w:r>
    </w:p>
  </w:endnote>
  <w:endnote w:type="continuationSeparator" w:id="0">
    <w:p w:rsidR="00F926BA" w:rsidRDefault="00F926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A17" w:rsidRDefault="006D1A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C0AE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C0AE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A17" w:rsidRDefault="006D1A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6BA" w:rsidRDefault="00F926BA" w:rsidP="0038231F">
      <w:pPr>
        <w:spacing w:after="0" w:line="240" w:lineRule="auto"/>
      </w:pPr>
      <w:r>
        <w:separator/>
      </w:r>
    </w:p>
  </w:footnote>
  <w:footnote w:type="continuationSeparator" w:id="0">
    <w:p w:rsidR="00F926BA" w:rsidRDefault="00F926B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A17" w:rsidRDefault="006D1A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A17" w:rsidRDefault="006D1A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A17" w:rsidRDefault="006D1A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26BA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1A17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0AE9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926BA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D0C326"/>
  <w15:docId w15:val="{936FC381-A5AF-4BAD-8EA2-6CC4A9C86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7C295-951D-435B-B701-009AA0C65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2017-06-30T11:34:00Z</dcterms:created>
  <dcterms:modified xsi:type="dcterms:W3CDTF">2017-06-30T11:34:00Z</dcterms:modified>
</cp:coreProperties>
</file>