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F199E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CF199E">
        <w:rPr>
          <w:rFonts w:ascii="Times New Roman" w:hAnsi="Times New Roman"/>
          <w:b w:val="0"/>
          <w:sz w:val="24"/>
        </w:rPr>
        <w:t xml:space="preserve">Załącznik nr </w:t>
      </w:r>
      <w:r w:rsidR="00016699" w:rsidRPr="00CF199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16699" w:rsidRPr="00016699">
        <w:rPr>
          <w:sz w:val="24"/>
          <w:szCs w:val="24"/>
        </w:rPr>
        <w:t>NA/P/160/2017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F199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 xml:space="preserve">o udzielenie zamówienia </w:t>
      </w:r>
      <w:r w:rsidRPr="00CF199E">
        <w:rPr>
          <w:sz w:val="24"/>
        </w:rPr>
        <w:t xml:space="preserve">publicznego prowadzonym w trybie </w:t>
      </w:r>
      <w:r w:rsidR="00016699" w:rsidRPr="00CF199E">
        <w:rPr>
          <w:sz w:val="24"/>
        </w:rPr>
        <w:t>przetarg</w:t>
      </w:r>
      <w:r w:rsidR="00CF199E" w:rsidRPr="00CF199E">
        <w:rPr>
          <w:sz w:val="24"/>
        </w:rPr>
        <w:t>u</w:t>
      </w:r>
      <w:r w:rsidR="00016699" w:rsidRPr="00CF199E">
        <w:rPr>
          <w:sz w:val="24"/>
        </w:rPr>
        <w:t xml:space="preserve"> nieograniczon</w:t>
      </w:r>
      <w:r w:rsidR="00CF199E" w:rsidRPr="00CF199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F199E">
        <w:rPr>
          <w:sz w:val="24"/>
        </w:rPr>
        <w:t xml:space="preserve"> </w:t>
      </w:r>
      <w:r w:rsidR="00016699" w:rsidRPr="00016699">
        <w:rPr>
          <w:b/>
          <w:sz w:val="24"/>
          <w:szCs w:val="24"/>
        </w:rPr>
        <w:t>Remont wybranych pomieszczeń dla Wydziału Chemicznego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16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2835"/>
        <w:gridCol w:w="2631"/>
        <w:gridCol w:w="2614"/>
        <w:gridCol w:w="2537"/>
      </w:tblGrid>
      <w:tr w:rsidR="00CF199E" w:rsidTr="00CF199E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3544" w:type="dxa"/>
            <w:vAlign w:val="center"/>
          </w:tcPr>
          <w:p w:rsidR="00CF199E" w:rsidRDefault="00CF199E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835" w:type="dxa"/>
            <w:vAlign w:val="center"/>
          </w:tcPr>
          <w:p w:rsidR="00CF199E" w:rsidRDefault="00CF19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CF199E" w:rsidRDefault="00CF19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614" w:type="dxa"/>
          </w:tcPr>
          <w:p w:rsidR="00CF199E" w:rsidRDefault="00CF199E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CF199E" w:rsidRDefault="00CF199E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CF199E" w:rsidTr="00CF199E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2835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1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</w:tr>
      <w:tr w:rsidR="00CF199E" w:rsidTr="00CF199E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1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</w:tr>
      <w:tr w:rsidR="00CF199E" w:rsidTr="00CF199E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354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835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14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CF199E" w:rsidRDefault="00CF199E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99F" w:rsidRDefault="00C2499F">
      <w:r>
        <w:separator/>
      </w:r>
    </w:p>
  </w:endnote>
  <w:endnote w:type="continuationSeparator" w:id="0">
    <w:p w:rsidR="00C2499F" w:rsidRDefault="00C24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F19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F199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49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99F" w:rsidRDefault="00C2499F">
      <w:r>
        <w:separator/>
      </w:r>
    </w:p>
  </w:footnote>
  <w:footnote w:type="continuationSeparator" w:id="0">
    <w:p w:rsidR="00C2499F" w:rsidRDefault="00C24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99" w:rsidRDefault="00016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99" w:rsidRDefault="00016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99F"/>
    <w:rsid w:val="00016699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2499F"/>
    <w:rsid w:val="00CF199E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290A08"/>
  <w15:chartTrackingRefBased/>
  <w15:docId w15:val="{7CF14ADD-2731-436A-9CDE-53304205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2017-06-30T11:36:00Z</dcterms:created>
  <dcterms:modified xsi:type="dcterms:W3CDTF">2017-06-30T11:36:00Z</dcterms:modified>
</cp:coreProperties>
</file>