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B5AB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9B5AB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B5470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090D" w:rsidRPr="0005090D">
        <w:rPr>
          <w:b/>
          <w:sz w:val="24"/>
        </w:rPr>
        <w:t>NA/P/162/2017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B5470">
        <w:rPr>
          <w:rStyle w:val="Odwoanieprzypisudolnego"/>
        </w:rPr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090D" w:rsidRPr="0005090D">
        <w:rPr>
          <w:b/>
        </w:rPr>
        <w:t>przetarg</w:t>
      </w:r>
      <w:r w:rsidR="007B5470">
        <w:rPr>
          <w:b/>
        </w:rPr>
        <w:t>u</w:t>
      </w:r>
      <w:r w:rsidR="0005090D" w:rsidRPr="0005090D">
        <w:rPr>
          <w:b/>
        </w:rPr>
        <w:t xml:space="preserve"> nieograniczon</w:t>
      </w:r>
      <w:r w:rsidR="007B5470">
        <w:rPr>
          <w:b/>
        </w:rPr>
        <w:t>ego</w:t>
      </w:r>
      <w:r w:rsidR="00753DC1">
        <w:t xml:space="preserve"> na:</w:t>
      </w:r>
    </w:p>
    <w:p w:rsidR="0000184A" w:rsidRDefault="000509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090D">
        <w:rPr>
          <w:b/>
          <w:sz w:val="24"/>
          <w:szCs w:val="24"/>
        </w:rPr>
        <w:t>Remont wybranych pomieszczeń dla Wydziału Matematyki i Fizyki Stosowanej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090D" w:rsidRPr="0005090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090D" w:rsidRPr="0005090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090D" w:rsidRPr="0005090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266" w:rsidRDefault="003F5266">
      <w:r>
        <w:separator/>
      </w:r>
    </w:p>
  </w:endnote>
  <w:endnote w:type="continuationSeparator" w:id="0">
    <w:p w:rsidR="003F5266" w:rsidRDefault="003F5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B5A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A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A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90D" w:rsidRDefault="000509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266" w:rsidRDefault="003F5266">
      <w:r>
        <w:separator/>
      </w:r>
    </w:p>
  </w:footnote>
  <w:footnote w:type="continuationSeparator" w:id="0">
    <w:p w:rsidR="003F5266" w:rsidRDefault="003F526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90D" w:rsidRDefault="000509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90D" w:rsidRDefault="000509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90D" w:rsidRDefault="000509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266"/>
    <w:rsid w:val="0000184A"/>
    <w:rsid w:val="00012997"/>
    <w:rsid w:val="0005090D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5266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547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5AB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98DBEB-7DC5-4088-A2CE-3466ED30A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B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5A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DB625-BB7D-4B7B-8AD1-26C4A9F75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2017-07-06T06:24:00Z</cp:lastPrinted>
  <dcterms:created xsi:type="dcterms:W3CDTF">2017-07-06T06:24:00Z</dcterms:created>
  <dcterms:modified xsi:type="dcterms:W3CDTF">2017-07-06T06:24:00Z</dcterms:modified>
</cp:coreProperties>
</file>