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16166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A5C27" w:rsidRPr="003A5C27">
        <w:rPr>
          <w:rFonts w:ascii="Times New Roman" w:hAnsi="Times New Roman"/>
          <w:b/>
        </w:rPr>
        <w:t>NA/P/162/2017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5C27" w:rsidRPr="003A5C2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5C27" w:rsidRPr="003A5C2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A5C27" w:rsidRPr="003A5C2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A5C27" w:rsidRPr="003A5C2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A5C27" w:rsidRPr="003A5C27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3A5C27" w:rsidRPr="003A5C27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3A5C27" w:rsidRPr="003A5C27">
        <w:rPr>
          <w:rFonts w:ascii="Times New Roman" w:hAnsi="Times New Roman"/>
          <w:b/>
          <w:sz w:val="24"/>
          <w:szCs w:val="24"/>
        </w:rPr>
        <w:t>Remont wybranych pomieszczeń dla Wydziału Matematyki i Fizyki Stosowanej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3A5C27" w:rsidRPr="00997D0F" w:rsidRDefault="003A5C27" w:rsidP="003A5C2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3A5C27" w:rsidRPr="00023477" w:rsidRDefault="003A5C27" w:rsidP="003A5C2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3A5C27" w:rsidRPr="00997D0F" w:rsidRDefault="003A5C27" w:rsidP="003A5C2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A5C27" w:rsidRPr="000247FF" w:rsidRDefault="003A5C27" w:rsidP="003A5C2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3A5C27" w:rsidRPr="000247FF" w:rsidRDefault="003A5C27" w:rsidP="003A5C2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3A5C27" w:rsidRPr="00292198" w:rsidRDefault="003A5C27" w:rsidP="003A5C2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A5C27" w:rsidRPr="000247FF" w:rsidRDefault="003A5C27" w:rsidP="003A5C2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3A5C27" w:rsidRDefault="003A5C27" w:rsidP="003A5C2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8161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C8F" w:rsidRDefault="004D1C8F" w:rsidP="0038231F">
      <w:pPr>
        <w:spacing w:after="0" w:line="240" w:lineRule="auto"/>
      </w:pPr>
      <w:r>
        <w:separator/>
      </w:r>
    </w:p>
  </w:endnote>
  <w:endnote w:type="continuationSeparator" w:id="0">
    <w:p w:rsidR="004D1C8F" w:rsidRDefault="004D1C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C27" w:rsidRDefault="003A5C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616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616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C27" w:rsidRDefault="003A5C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C8F" w:rsidRDefault="004D1C8F" w:rsidP="0038231F">
      <w:pPr>
        <w:spacing w:after="0" w:line="240" w:lineRule="auto"/>
      </w:pPr>
      <w:r>
        <w:separator/>
      </w:r>
    </w:p>
  </w:footnote>
  <w:footnote w:type="continuationSeparator" w:id="0">
    <w:p w:rsidR="004D1C8F" w:rsidRDefault="004D1C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C27" w:rsidRDefault="003A5C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C27" w:rsidRDefault="003A5C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5C27" w:rsidRDefault="003A5C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1C8F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5C27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1C8F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6166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0D1E5C8-0850-480D-9CEF-CED0947C7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86A49-9BC2-454C-9D18-6C0EEC9E7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2017-07-03T09:08:00Z</dcterms:created>
  <dcterms:modified xsi:type="dcterms:W3CDTF">2017-07-03T09:09:00Z</dcterms:modified>
</cp:coreProperties>
</file>