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D76876" w:rsidRPr="00D76876">
        <w:rPr>
          <w:b/>
          <w:i w:val="0"/>
        </w:rPr>
        <w:t>6</w:t>
      </w:r>
      <w:r w:rsidR="00081CBC">
        <w:rPr>
          <w:b/>
          <w:i w:val="0"/>
        </w:rPr>
        <w:t xml:space="preserve">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76876" w:rsidRPr="00D76876">
        <w:rPr>
          <w:rFonts w:ascii="Times New Roman" w:eastAsia="Times New Roman" w:hAnsi="Times New Roman"/>
          <w:b/>
          <w:sz w:val="24"/>
          <w:szCs w:val="20"/>
          <w:lang w:eastAsia="pl-PL"/>
        </w:rPr>
        <w:t>NA/P/162/2017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76876" w:rsidRPr="00D76876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D7687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76876">
        <w:rPr>
          <w:rFonts w:ascii="Times New Roman" w:eastAsia="Times New Roman" w:hAnsi="Times New Roman"/>
          <w:b/>
          <w:sz w:val="24"/>
          <w:szCs w:val="24"/>
          <w:lang w:eastAsia="pl-PL"/>
        </w:rPr>
        <w:t>Remont wybranych pomieszczeń dla Wydziału Matematyki i Fizyki Stosowanej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6B08" w:rsidRDefault="00D26B08" w:rsidP="00025386">
      <w:pPr>
        <w:spacing w:after="0" w:line="240" w:lineRule="auto"/>
      </w:pPr>
      <w:r>
        <w:separator/>
      </w:r>
    </w:p>
  </w:endnote>
  <w:endnote w:type="continuationSeparator" w:id="0">
    <w:p w:rsidR="00D26B08" w:rsidRDefault="00D26B0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876" w:rsidRDefault="00D7687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1C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1C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876" w:rsidRDefault="00D768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6B08" w:rsidRDefault="00D26B08" w:rsidP="00025386">
      <w:pPr>
        <w:spacing w:after="0" w:line="240" w:lineRule="auto"/>
      </w:pPr>
      <w:r>
        <w:separator/>
      </w:r>
    </w:p>
  </w:footnote>
  <w:footnote w:type="continuationSeparator" w:id="0">
    <w:p w:rsidR="00D26B08" w:rsidRDefault="00D26B0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876" w:rsidRDefault="00D768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876" w:rsidRDefault="00D768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876" w:rsidRDefault="00D768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6B08"/>
    <w:rsid w:val="00025386"/>
    <w:rsid w:val="000423B9"/>
    <w:rsid w:val="00081CBC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26B08"/>
    <w:rsid w:val="00D55FC4"/>
    <w:rsid w:val="00D76876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786FE50-84E1-4365-A83B-74A49AE2C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2017-07-03T09:09:00Z</dcterms:created>
  <dcterms:modified xsi:type="dcterms:W3CDTF">2017-07-03T09:10:00Z</dcterms:modified>
</cp:coreProperties>
</file>