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A3466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1A3466">
        <w:rPr>
          <w:rFonts w:ascii="Times New Roman" w:hAnsi="Times New Roman"/>
          <w:b w:val="0"/>
          <w:sz w:val="24"/>
        </w:rPr>
        <w:t xml:space="preserve">Załącznik nr </w:t>
      </w:r>
      <w:r w:rsidR="001A3466" w:rsidRPr="001A3466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B682C" w:rsidRPr="003B682C">
        <w:rPr>
          <w:sz w:val="24"/>
          <w:szCs w:val="24"/>
        </w:rPr>
        <w:t>NA/P/134/2017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150D7E" w:rsidRPr="001A3466" w:rsidRDefault="0060654D" w:rsidP="001A3466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  <w:r w:rsidR="001A3466">
        <w:t xml:space="preserve"> </w:t>
      </w:r>
      <w:r w:rsidR="00150D7E">
        <w:t xml:space="preserve">Składając ofertę w </w:t>
      </w:r>
      <w:r w:rsidR="00150D7E" w:rsidRPr="00DF4934">
        <w:t>postępowaniu</w:t>
      </w:r>
      <w:r w:rsidR="00150D7E">
        <w:t xml:space="preserve"> </w:t>
      </w:r>
      <w:r w:rsidR="00150D7E" w:rsidRPr="00343281">
        <w:t>o udzielenie zamówienia publicznego</w:t>
      </w:r>
      <w:r w:rsidR="00150D7E" w:rsidRPr="00DF4934">
        <w:t xml:space="preserve"> prowadzonym </w:t>
      </w:r>
      <w:r w:rsidR="00150D7E" w:rsidRPr="001A3466">
        <w:t xml:space="preserve">w trybie </w:t>
      </w:r>
      <w:r w:rsidR="003B682C" w:rsidRPr="001A3466">
        <w:t>przetarg</w:t>
      </w:r>
      <w:r w:rsidR="001A3466" w:rsidRPr="001A3466">
        <w:t>u</w:t>
      </w:r>
      <w:r w:rsidR="003B682C" w:rsidRPr="001A3466">
        <w:t xml:space="preserve"> nieograniczon</w:t>
      </w:r>
      <w:r w:rsidR="001A3466" w:rsidRPr="001A3466">
        <w:t>ego</w:t>
      </w:r>
      <w:r w:rsidR="00150D7E">
        <w:rPr>
          <w:b/>
          <w:bCs/>
        </w:rPr>
        <w:t xml:space="preserve"> </w:t>
      </w:r>
      <w:r w:rsidR="00150D7E">
        <w:t>na:</w:t>
      </w:r>
      <w:r w:rsidR="001A3466">
        <w:t xml:space="preserve"> </w:t>
      </w:r>
      <w:r w:rsidR="003B682C" w:rsidRPr="003B682C">
        <w:rPr>
          <w:b/>
          <w:szCs w:val="24"/>
        </w:rPr>
        <w:t>Instalacje ppoż</w:t>
      </w:r>
      <w:r w:rsidR="001A3466">
        <w:rPr>
          <w:b/>
          <w:szCs w:val="24"/>
        </w:rPr>
        <w:t>.</w:t>
      </w:r>
      <w:r w:rsidR="003B682C" w:rsidRPr="003B682C">
        <w:rPr>
          <w:b/>
          <w:szCs w:val="24"/>
        </w:rPr>
        <w:t xml:space="preserve"> w budynku F Politechniki Rzeszowskiej</w:t>
      </w:r>
      <w:r w:rsidR="001A3466" w:rsidRPr="001A3466">
        <w:rPr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60654D" w:rsidRPr="0060654D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1403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410"/>
        <w:gridCol w:w="2631"/>
        <w:gridCol w:w="2755"/>
        <w:gridCol w:w="3260"/>
      </w:tblGrid>
      <w:tr w:rsidR="001A3466" w:rsidTr="001A346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977" w:type="dxa"/>
            <w:vAlign w:val="center"/>
          </w:tcPr>
          <w:p w:rsidR="001A3466" w:rsidRDefault="001A3466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1A3466" w:rsidRDefault="001A3466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1A3466" w:rsidRDefault="001A3466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755" w:type="dxa"/>
          </w:tcPr>
          <w:p w:rsidR="001A3466" w:rsidRDefault="001A3466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3260" w:type="dxa"/>
            <w:vAlign w:val="center"/>
          </w:tcPr>
          <w:p w:rsidR="001A3466" w:rsidRDefault="001A3466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1A3466" w:rsidTr="001A3466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755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</w:tr>
      <w:tr w:rsidR="001A3466" w:rsidTr="001A3466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755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</w:tr>
      <w:tr w:rsidR="001A3466" w:rsidTr="001A3466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755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1A3466" w:rsidRDefault="001A3466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</w:t>
      </w:r>
      <w:r w:rsidR="001A3466">
        <w:rPr>
          <w:sz w:val="24"/>
        </w:rPr>
        <w:t xml:space="preserve"> </w:t>
      </w:r>
      <w:bookmarkStart w:id="0" w:name="_GoBack"/>
      <w:bookmarkEnd w:id="0"/>
      <w:r>
        <w:rPr>
          <w:sz w:val="24"/>
        </w:rPr>
        <w:t>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A3A" w:rsidRDefault="009C1A3A">
      <w:r>
        <w:separator/>
      </w:r>
    </w:p>
  </w:endnote>
  <w:endnote w:type="continuationSeparator" w:id="0">
    <w:p w:rsidR="009C1A3A" w:rsidRDefault="009C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A34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A346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1A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A3A" w:rsidRDefault="009C1A3A">
      <w:r>
        <w:separator/>
      </w:r>
    </w:p>
  </w:footnote>
  <w:footnote w:type="continuationSeparator" w:id="0">
    <w:p w:rsidR="009C1A3A" w:rsidRDefault="009C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82C" w:rsidRDefault="003B6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82C" w:rsidRDefault="003B68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A3A"/>
    <w:rsid w:val="00150D7E"/>
    <w:rsid w:val="00167DCC"/>
    <w:rsid w:val="001A3466"/>
    <w:rsid w:val="003B682C"/>
    <w:rsid w:val="004E070D"/>
    <w:rsid w:val="0060654D"/>
    <w:rsid w:val="007064BA"/>
    <w:rsid w:val="00821C80"/>
    <w:rsid w:val="00936CFB"/>
    <w:rsid w:val="00980415"/>
    <w:rsid w:val="009C1A3A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B2BFAE"/>
  <w15:chartTrackingRefBased/>
  <w15:docId w15:val="{1763BDE6-9A0D-4315-9B1D-914B2546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2017-07-03T10:18:00Z</dcterms:created>
  <dcterms:modified xsi:type="dcterms:W3CDTF">2017-07-03T10:18:00Z</dcterms:modified>
</cp:coreProperties>
</file>