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292850" w:rsidRDefault="006676AE" w:rsidP="006676AE">
      <w:pPr>
        <w:pStyle w:val="Nagwek4"/>
        <w:rPr>
          <w:i w:val="0"/>
          <w:sz w:val="22"/>
          <w:szCs w:val="22"/>
        </w:rPr>
      </w:pPr>
      <w:r w:rsidRPr="00292850">
        <w:rPr>
          <w:i w:val="0"/>
          <w:sz w:val="22"/>
          <w:szCs w:val="22"/>
        </w:rPr>
        <w:t xml:space="preserve">Załącznik nr </w:t>
      </w:r>
      <w:r w:rsidR="00292850" w:rsidRPr="00292850">
        <w:rPr>
          <w:i w:val="0"/>
          <w:sz w:val="22"/>
          <w:szCs w:val="22"/>
        </w:rPr>
        <w:t>5</w:t>
      </w:r>
    </w:p>
    <w:p w:rsidR="005103B9" w:rsidRPr="00292850" w:rsidRDefault="005103B9" w:rsidP="005103B9">
      <w:pPr>
        <w:spacing w:after="0" w:line="480" w:lineRule="auto"/>
      </w:pPr>
    </w:p>
    <w:p w:rsidR="006676AE" w:rsidRPr="00292850" w:rsidRDefault="005103B9" w:rsidP="00292850">
      <w:pPr>
        <w:spacing w:after="0" w:line="276" w:lineRule="auto"/>
        <w:rPr>
          <w:rFonts w:ascii="Times New Roman" w:hAnsi="Times New Roman"/>
        </w:rPr>
      </w:pPr>
      <w:r w:rsidRPr="00292850">
        <w:rPr>
          <w:rFonts w:ascii="Times New Roman" w:hAnsi="Times New Roman"/>
        </w:rPr>
        <w:t xml:space="preserve">Znak sprawy: </w:t>
      </w:r>
      <w:r w:rsidR="00E84B47" w:rsidRPr="00292850">
        <w:rPr>
          <w:rFonts w:ascii="Times New Roman" w:hAnsi="Times New Roman"/>
        </w:rPr>
        <w:t>NA/P/168/2017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84B47" w:rsidRPr="00E84B47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84B47" w:rsidRPr="00E84B47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E84B47" w:rsidRPr="00E84B47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84B47" w:rsidRPr="00E84B47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E84B47" w:rsidRPr="00E84B47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bookmarkStart w:id="0" w:name="_GoBack"/>
      <w:bookmarkEnd w:id="0"/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E84B47" w:rsidRPr="00E84B47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E84B47" w:rsidRPr="00E84B47">
        <w:rPr>
          <w:rFonts w:ascii="Times New Roman" w:hAnsi="Times New Roman"/>
          <w:sz w:val="21"/>
          <w:szCs w:val="21"/>
        </w:rPr>
        <w:t>późn</w:t>
      </w:r>
      <w:proofErr w:type="spellEnd"/>
      <w:r w:rsidR="00E84B47" w:rsidRPr="00E84B47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E84B47" w:rsidRPr="00E84B47">
        <w:rPr>
          <w:rFonts w:ascii="Times New Roman" w:hAnsi="Times New Roman"/>
          <w:b/>
          <w:sz w:val="24"/>
          <w:szCs w:val="24"/>
        </w:rPr>
        <w:t>Wymiana odcinka instalacji wodociągowej w budynku stołówki studenckiej Politechniki Rzeszowskiej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E84B47" w:rsidRPr="00997D0F" w:rsidRDefault="00E84B47" w:rsidP="00E84B47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E84B47" w:rsidRPr="00023477" w:rsidRDefault="00E84B47" w:rsidP="00E84B4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E84B47" w:rsidRPr="00997D0F" w:rsidRDefault="00E84B47" w:rsidP="00E84B47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E84B47" w:rsidRPr="000247FF" w:rsidRDefault="00E84B47" w:rsidP="00E84B47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E84B47" w:rsidP="00292850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</w:t>
      </w:r>
      <w:r w:rsidRPr="000247FF">
        <w:rPr>
          <w:rFonts w:ascii="Times New Roman" w:hAnsi="Times New Roman"/>
        </w:rPr>
        <w:lastRenderedPageBreak/>
        <w:t>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292850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29285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FE4E2B" w:rsidRPr="00292850" w:rsidRDefault="00D23F3D" w:rsidP="00292850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 xml:space="preserve">i zgodne z prawdą oraz zostały przedstawione z pełną świadomością konsekwencji wprowadzenia zamawiającego w błąd </w:t>
      </w:r>
      <w:r w:rsidR="00292850">
        <w:rPr>
          <w:rFonts w:ascii="Times New Roman" w:hAnsi="Times New Roman"/>
          <w:sz w:val="21"/>
          <w:szCs w:val="21"/>
        </w:rPr>
        <w:t>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6ABA" w:rsidRDefault="00376ABA" w:rsidP="0038231F">
      <w:pPr>
        <w:spacing w:after="0" w:line="240" w:lineRule="auto"/>
      </w:pPr>
      <w:r>
        <w:separator/>
      </w:r>
    </w:p>
  </w:endnote>
  <w:endnote w:type="continuationSeparator" w:id="0">
    <w:p w:rsidR="00376ABA" w:rsidRDefault="00376AB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B47" w:rsidRDefault="00E84B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9285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9285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B47" w:rsidRDefault="00E84B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6ABA" w:rsidRDefault="00376ABA" w:rsidP="0038231F">
      <w:pPr>
        <w:spacing w:after="0" w:line="240" w:lineRule="auto"/>
      </w:pPr>
      <w:r>
        <w:separator/>
      </w:r>
    </w:p>
  </w:footnote>
  <w:footnote w:type="continuationSeparator" w:id="0">
    <w:p w:rsidR="00376ABA" w:rsidRDefault="00376AB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B47" w:rsidRDefault="00E84B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B47" w:rsidRDefault="00E84B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B47" w:rsidRDefault="00E84B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6ABA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2850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6ABA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4B47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34CC40"/>
  <w15:docId w15:val="{4BB60D22-589C-4382-BAC2-9235E4E53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341D86-1BE3-4679-9972-4A36B9C3C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647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2017-07-11T07:47:00Z</dcterms:created>
  <dcterms:modified xsi:type="dcterms:W3CDTF">2017-07-11T07:47:00Z</dcterms:modified>
</cp:coreProperties>
</file>