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FE3" w:rsidRPr="00C05FE3" w:rsidRDefault="00BE0C28" w:rsidP="00C05FE3">
      <w:pPr>
        <w:spacing w:line="360" w:lineRule="auto"/>
        <w:jc w:val="right"/>
        <w:rPr>
          <w:sz w:val="24"/>
        </w:rPr>
      </w:pPr>
      <w:r w:rsidRPr="00C05FE3">
        <w:rPr>
          <w:sz w:val="24"/>
        </w:rPr>
        <w:t>Załącznik nr 1</w:t>
      </w:r>
    </w:p>
    <w:p w:rsidR="00905C81" w:rsidRPr="00C05FE3" w:rsidRDefault="00BE0C28">
      <w:pPr>
        <w:spacing w:line="360" w:lineRule="auto"/>
        <w:jc w:val="center"/>
        <w:outlineLvl w:val="0"/>
        <w:rPr>
          <w:b/>
          <w:sz w:val="28"/>
        </w:rPr>
      </w:pPr>
      <w:r w:rsidRPr="00C05FE3">
        <w:rPr>
          <w:b/>
          <w:sz w:val="28"/>
        </w:rPr>
        <w:t>FORMULARZ</w:t>
      </w:r>
      <w:r w:rsidR="00905C81" w:rsidRPr="00C05FE3">
        <w:rPr>
          <w:b/>
          <w:sz w:val="28"/>
        </w:rPr>
        <w:t xml:space="preserve"> OFERTY</w:t>
      </w:r>
      <w:r w:rsidR="00905C81" w:rsidRPr="00C05FE3">
        <w:rPr>
          <w:b/>
          <w:sz w:val="28"/>
          <w:u w:val="single"/>
        </w:rPr>
        <w:t xml:space="preserve"> </w:t>
      </w:r>
    </w:p>
    <w:p w:rsidR="00905C81" w:rsidRDefault="007327E0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BE0C28">
      <w:pPr>
        <w:spacing w:line="360" w:lineRule="auto"/>
        <w:jc w:val="both"/>
        <w:rPr>
          <w:sz w:val="24"/>
        </w:rPr>
      </w:pPr>
    </w:p>
    <w:p w:rsidR="00FB67B4" w:rsidRPr="00FB67B4" w:rsidRDefault="00FB67B4">
      <w:pPr>
        <w:ind w:firstLine="3969"/>
        <w:rPr>
          <w:b/>
          <w:sz w:val="24"/>
        </w:rPr>
      </w:pPr>
      <w:r w:rsidRPr="00FB67B4">
        <w:rPr>
          <w:b/>
          <w:sz w:val="24"/>
        </w:rPr>
        <w:t>Politechnika Rzeszowska</w:t>
      </w:r>
    </w:p>
    <w:p w:rsidR="00905C81" w:rsidRDefault="00FB67B4">
      <w:pPr>
        <w:ind w:firstLine="3969"/>
        <w:rPr>
          <w:b/>
          <w:sz w:val="24"/>
        </w:rPr>
      </w:pPr>
      <w:r w:rsidRPr="00FB67B4">
        <w:rPr>
          <w:b/>
          <w:sz w:val="24"/>
        </w:rPr>
        <w:t>Dział Logistyki i Zamówień Publicznych</w:t>
      </w:r>
    </w:p>
    <w:p w:rsidR="00905C81" w:rsidRDefault="00FB67B4">
      <w:pPr>
        <w:ind w:left="3969"/>
        <w:rPr>
          <w:b/>
          <w:sz w:val="24"/>
        </w:rPr>
      </w:pPr>
      <w:r w:rsidRPr="00FB67B4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FB67B4">
        <w:rPr>
          <w:b/>
          <w:sz w:val="24"/>
        </w:rPr>
        <w:t>12</w:t>
      </w:r>
    </w:p>
    <w:p w:rsidR="00905C81" w:rsidRDefault="00FB67B4" w:rsidP="00C05FE3">
      <w:pPr>
        <w:numPr>
          <w:ilvl w:val="1"/>
          <w:numId w:val="41"/>
        </w:numPr>
        <w:rPr>
          <w:b/>
          <w:sz w:val="24"/>
        </w:rPr>
      </w:pPr>
      <w:r w:rsidRPr="00FB67B4">
        <w:rPr>
          <w:b/>
          <w:sz w:val="24"/>
        </w:rPr>
        <w:t>Rzeszów</w:t>
      </w:r>
    </w:p>
    <w:p w:rsidR="00C05FE3" w:rsidRPr="00C05FE3" w:rsidRDefault="00C05FE3" w:rsidP="00C05FE3">
      <w:pPr>
        <w:ind w:left="3969"/>
        <w:rPr>
          <w:b/>
          <w:sz w:val="24"/>
        </w:rPr>
      </w:pPr>
    </w:p>
    <w:p w:rsidR="00C05FE3" w:rsidRPr="00C05FE3" w:rsidRDefault="00C05FE3" w:rsidP="00C05FE3">
      <w:pPr>
        <w:spacing w:line="360" w:lineRule="auto"/>
        <w:ind w:hanging="284"/>
        <w:jc w:val="both"/>
        <w:rPr>
          <w:sz w:val="24"/>
        </w:rPr>
      </w:pPr>
      <w:r>
        <w:rPr>
          <w:sz w:val="24"/>
        </w:rPr>
        <w:t xml:space="preserve">1. </w:t>
      </w:r>
      <w:r w:rsidR="00905C81">
        <w:rPr>
          <w:sz w:val="24"/>
        </w:rPr>
        <w:t xml:space="preserve">Nawiązując do ogłoszonego przetargu </w:t>
      </w:r>
      <w:r w:rsidR="00905C81" w:rsidRPr="00BE0C28">
        <w:rPr>
          <w:sz w:val="24"/>
        </w:rPr>
        <w:t xml:space="preserve">w trybie </w:t>
      </w:r>
      <w:r w:rsidR="00FB67B4" w:rsidRPr="00BE0C28">
        <w:rPr>
          <w:sz w:val="24"/>
        </w:rPr>
        <w:t>przetarg</w:t>
      </w:r>
      <w:r w:rsidR="00BE0C28" w:rsidRPr="00BE0C28">
        <w:rPr>
          <w:sz w:val="24"/>
        </w:rPr>
        <w:t>u nieograniczonego</w:t>
      </w:r>
      <w:r w:rsidR="00BE0C28">
        <w:rPr>
          <w:sz w:val="24"/>
        </w:rPr>
        <w:t xml:space="preserve"> na: </w:t>
      </w:r>
      <w:r w:rsidR="00FB67B4" w:rsidRPr="00FB67B4">
        <w:rPr>
          <w:b/>
          <w:sz w:val="24"/>
        </w:rPr>
        <w:t>Wymiana odcinka instalacji wodociągowej w budynku stołówki studenckiej Politechniki Rzeszowskiej</w:t>
      </w:r>
      <w:r w:rsidR="00BE0C28">
        <w:rPr>
          <w:sz w:val="24"/>
        </w:rPr>
        <w:t>, o</w:t>
      </w:r>
      <w:r w:rsidR="00FE29AA" w:rsidRPr="000D23C5">
        <w:rPr>
          <w:sz w:val="24"/>
        </w:rPr>
        <w:t>ferujemy</w:t>
      </w:r>
      <w:r w:rsidR="00FE29AA">
        <w:rPr>
          <w:sz w:val="24"/>
        </w:rPr>
        <w:t xml:space="preserve"> za wykonanie zamówienia</w:t>
      </w:r>
      <w:r w:rsidR="00FE29AA" w:rsidRPr="000D23C5">
        <w:rPr>
          <w:sz w:val="24"/>
        </w:rPr>
        <w:t>:</w:t>
      </w:r>
    </w:p>
    <w:p w:rsidR="00C05FE3" w:rsidRPr="009C658F" w:rsidRDefault="00C05FE3" w:rsidP="00C05FE3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C05FE3" w:rsidRPr="009C658F" w:rsidRDefault="00C05FE3" w:rsidP="00C05F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C05FE3" w:rsidRPr="009C658F" w:rsidRDefault="00C05FE3" w:rsidP="00C05F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b)</w:t>
      </w:r>
      <w:r w:rsidRPr="009C658F">
        <w:rPr>
          <w:sz w:val="24"/>
          <w:szCs w:val="24"/>
        </w:rPr>
        <w:tab/>
        <w:t>podatek VAT   w wysokości 23% ………………………………………………....……</w:t>
      </w:r>
    </w:p>
    <w:p w:rsidR="00C05FE3" w:rsidRPr="009C658F" w:rsidRDefault="00C05FE3" w:rsidP="00C05F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C05FE3" w:rsidRPr="009C658F" w:rsidRDefault="00C05FE3" w:rsidP="00C05FE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C05FE3" w:rsidRPr="00C05FE3" w:rsidRDefault="00C05FE3" w:rsidP="00C05FE3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C05FE3" w:rsidRPr="009C658F" w:rsidRDefault="00C05FE3" w:rsidP="00C05FE3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05FE3" w:rsidRPr="009C658F" w:rsidRDefault="00C05FE3" w:rsidP="00C05FE3">
      <w:pPr>
        <w:ind w:hanging="284"/>
        <w:jc w:val="both"/>
        <w:rPr>
          <w:sz w:val="24"/>
          <w:szCs w:val="24"/>
        </w:rPr>
      </w:pP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C05FE3" w:rsidRPr="009C658F">
        <w:rPr>
          <w:sz w:val="24"/>
          <w:szCs w:val="24"/>
        </w:rPr>
        <w:t>.</w:t>
      </w:r>
      <w:r w:rsidR="00C05FE3"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05FE3" w:rsidRPr="009C658F">
        <w:rPr>
          <w:sz w:val="24"/>
          <w:szCs w:val="24"/>
        </w:rPr>
        <w:t>.</w:t>
      </w:r>
      <w:r w:rsidR="00C05FE3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5FE3" w:rsidRPr="009C658F">
        <w:rPr>
          <w:sz w:val="24"/>
          <w:szCs w:val="24"/>
        </w:rPr>
        <w:t>.</w:t>
      </w:r>
      <w:r w:rsidR="00C05FE3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05FE3" w:rsidRPr="009C658F">
        <w:rPr>
          <w:sz w:val="24"/>
          <w:szCs w:val="24"/>
        </w:rPr>
        <w:t>.</w:t>
      </w:r>
      <w:r w:rsidR="00C05FE3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C05FE3" w:rsidRPr="009C658F" w:rsidRDefault="007327E0" w:rsidP="00C05FE3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="00C05FE3" w:rsidRPr="009C658F">
        <w:rPr>
          <w:sz w:val="24"/>
          <w:szCs w:val="24"/>
        </w:rPr>
        <w:t xml:space="preserve">. Nazwa podwykonawcy i zakres rzeczowy, któremu  Wykonawca zamierza powierzyć </w:t>
      </w:r>
      <w:r w:rsidR="00C05FE3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C05FE3" w:rsidRPr="009C658F" w:rsidRDefault="00C05FE3" w:rsidP="00C05FE3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C05FE3" w:rsidRPr="009C658F" w:rsidTr="00422B9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FE3" w:rsidRPr="009C658F" w:rsidRDefault="00C05FE3" w:rsidP="00422B9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C05FE3" w:rsidRPr="009C658F" w:rsidTr="00422B9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C05FE3" w:rsidRPr="009C658F" w:rsidTr="00422B9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C05FE3" w:rsidRPr="009C658F" w:rsidRDefault="00C05FE3" w:rsidP="00C05FE3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05FE3"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C05FE3" w:rsidRPr="009C658F" w:rsidRDefault="00C05FE3" w:rsidP="00C05F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C05FE3" w:rsidRPr="009C658F" w:rsidRDefault="00C05FE3" w:rsidP="00C05F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C05FE3" w:rsidRPr="009C658F" w:rsidRDefault="007327E0" w:rsidP="00C05FE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05FE3" w:rsidRPr="009C658F">
        <w:rPr>
          <w:sz w:val="24"/>
          <w:szCs w:val="24"/>
        </w:rPr>
        <w:t>. Prosimy o zwrot pieniędzy wniesionych tytułem wadium na konto*:</w:t>
      </w:r>
    </w:p>
    <w:p w:rsidR="00C05FE3" w:rsidRPr="009C658F" w:rsidRDefault="00C05FE3" w:rsidP="00C05FE3">
      <w:pPr>
        <w:ind w:left="-284"/>
        <w:jc w:val="both"/>
        <w:rPr>
          <w:sz w:val="16"/>
          <w:szCs w:val="16"/>
        </w:rPr>
      </w:pPr>
    </w:p>
    <w:p w:rsidR="00C05FE3" w:rsidRPr="009C658F" w:rsidRDefault="00C05FE3" w:rsidP="00C05FE3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C05FE3" w:rsidRPr="009C658F" w:rsidRDefault="00C05FE3" w:rsidP="00C05FE3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C05FE3" w:rsidRPr="009C658F" w:rsidRDefault="00C05FE3" w:rsidP="00C05FE3">
      <w:pPr>
        <w:ind w:hanging="284"/>
        <w:jc w:val="both"/>
        <w:rPr>
          <w:sz w:val="24"/>
          <w:szCs w:val="24"/>
        </w:rPr>
      </w:pP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C05FE3" w:rsidRPr="009C658F">
        <w:rPr>
          <w:sz w:val="24"/>
          <w:szCs w:val="24"/>
        </w:rPr>
        <w:t>. Zgodnie z</w:t>
      </w:r>
      <w:r w:rsidR="00C05FE3">
        <w:rPr>
          <w:sz w:val="24"/>
          <w:szCs w:val="24"/>
        </w:rPr>
        <w:t>e wzorem</w:t>
      </w:r>
      <w:r w:rsidR="00C05FE3" w:rsidRPr="009C658F">
        <w:rPr>
          <w:sz w:val="24"/>
          <w:szCs w:val="24"/>
        </w:rPr>
        <w:t xml:space="preserve"> umowy, w okresie realizacji umowy Wykonawca zobowiązuje się do </w:t>
      </w:r>
      <w:r w:rsidR="00C05FE3"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 w:rsidR="00C05FE3">
        <w:rPr>
          <w:sz w:val="24"/>
          <w:szCs w:val="24"/>
        </w:rPr>
        <w:t xml:space="preserve">wotę w wysokości co najmniej  </w:t>
      </w:r>
      <w:r w:rsidR="00C05FE3">
        <w:rPr>
          <w:sz w:val="24"/>
          <w:szCs w:val="24"/>
        </w:rPr>
        <w:br/>
        <w:t>5</w:t>
      </w:r>
      <w:r w:rsidR="00C05FE3" w:rsidRPr="009C658F">
        <w:rPr>
          <w:sz w:val="24"/>
          <w:szCs w:val="24"/>
        </w:rPr>
        <w:t>0 000,00  zł</w:t>
      </w:r>
    </w:p>
    <w:p w:rsidR="00C05FE3" w:rsidRPr="009C658F" w:rsidRDefault="007327E0" w:rsidP="00C05FE3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C05FE3" w:rsidRPr="009C658F">
        <w:t xml:space="preserve">. </w:t>
      </w:r>
      <w:r w:rsidR="00C05FE3" w:rsidRPr="009C658F">
        <w:rPr>
          <w:sz w:val="24"/>
          <w:szCs w:val="24"/>
        </w:rPr>
        <w:t xml:space="preserve">W ofercie zastosowano materiały lub urządzenia równoważne: </w:t>
      </w:r>
    </w:p>
    <w:p w:rsidR="00C05FE3" w:rsidRPr="009C658F" w:rsidRDefault="00C05FE3" w:rsidP="00C05FE3">
      <w:pPr>
        <w:ind w:left="142" w:hanging="426"/>
        <w:jc w:val="both"/>
        <w:rPr>
          <w:sz w:val="24"/>
          <w:szCs w:val="24"/>
        </w:rPr>
      </w:pPr>
    </w:p>
    <w:p w:rsidR="00C05FE3" w:rsidRPr="009C658F" w:rsidRDefault="00C05FE3" w:rsidP="00C05F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327E0">
        <w:rPr>
          <w:b/>
          <w:sz w:val="32"/>
          <w:szCs w:val="32"/>
        </w:rPr>
      </w:r>
      <w:r w:rsidR="007327E0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327E0">
        <w:rPr>
          <w:b/>
          <w:sz w:val="32"/>
          <w:szCs w:val="32"/>
        </w:rPr>
      </w:r>
      <w:r w:rsidR="007327E0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C05FE3" w:rsidRPr="009C658F" w:rsidRDefault="00C05FE3" w:rsidP="00C05FE3">
      <w:pPr>
        <w:ind w:right="110"/>
      </w:pPr>
    </w:p>
    <w:p w:rsidR="00C05FE3" w:rsidRPr="009C658F" w:rsidRDefault="00C05FE3" w:rsidP="00C05FE3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C05FE3" w:rsidRPr="009C658F" w:rsidRDefault="00C05FE3" w:rsidP="00C05FE3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05FE3" w:rsidRPr="009C658F" w:rsidRDefault="00C05FE3" w:rsidP="00C05FE3">
      <w:pPr>
        <w:jc w:val="both"/>
      </w:pPr>
    </w:p>
    <w:p w:rsidR="00C05FE3" w:rsidRPr="009C658F" w:rsidRDefault="007327E0" w:rsidP="00C05FE3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="00C05FE3" w:rsidRPr="009C658F">
        <w:rPr>
          <w:sz w:val="24"/>
          <w:szCs w:val="24"/>
        </w:rPr>
        <w:t xml:space="preserve">. Wykonawca należy do </w:t>
      </w:r>
      <w:r w:rsidR="00C05FE3" w:rsidRPr="009C658F">
        <w:rPr>
          <w:bCs/>
          <w:sz w:val="24"/>
          <w:szCs w:val="24"/>
        </w:rPr>
        <w:t>sektora małych i średnich przedsiębiorstw</w:t>
      </w:r>
    </w:p>
    <w:p w:rsidR="00C05FE3" w:rsidRPr="009C658F" w:rsidRDefault="00C05FE3" w:rsidP="00C05FE3">
      <w:pPr>
        <w:ind w:left="142" w:hanging="426"/>
        <w:jc w:val="both"/>
        <w:rPr>
          <w:sz w:val="24"/>
          <w:szCs w:val="24"/>
        </w:rPr>
      </w:pPr>
    </w:p>
    <w:p w:rsidR="00C05FE3" w:rsidRPr="009C658F" w:rsidRDefault="00C05FE3" w:rsidP="00C05F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327E0">
        <w:rPr>
          <w:b/>
          <w:sz w:val="32"/>
          <w:szCs w:val="32"/>
        </w:rPr>
      </w:r>
      <w:r w:rsidR="007327E0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327E0">
        <w:rPr>
          <w:b/>
          <w:sz w:val="32"/>
          <w:szCs w:val="32"/>
        </w:rPr>
      </w:r>
      <w:r w:rsidR="007327E0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C05FE3" w:rsidRPr="009C658F" w:rsidRDefault="00C05FE3" w:rsidP="00C05FE3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05FE3" w:rsidRPr="009C658F" w:rsidRDefault="00C05FE3" w:rsidP="00C05FE3">
      <w:pPr>
        <w:ind w:hanging="284"/>
        <w:jc w:val="both"/>
        <w:rPr>
          <w:kern w:val="20"/>
          <w:sz w:val="18"/>
          <w:szCs w:val="18"/>
        </w:rPr>
      </w:pP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bookmarkStart w:id="0" w:name="_GoBack"/>
      <w:bookmarkEnd w:id="0"/>
      <w:r w:rsidR="00C05FE3" w:rsidRPr="009C658F">
        <w:rPr>
          <w:sz w:val="24"/>
          <w:szCs w:val="24"/>
        </w:rPr>
        <w:t>. Załącznikami do niniejszego formularza oferty są:</w:t>
      </w:r>
    </w:p>
    <w:p w:rsidR="00C05FE3" w:rsidRPr="009C658F" w:rsidRDefault="00C05FE3" w:rsidP="00C05F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C05FE3" w:rsidRPr="009C658F" w:rsidTr="00422B9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FE3" w:rsidRPr="009C658F" w:rsidRDefault="00C05FE3" w:rsidP="00422B99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E3" w:rsidRPr="009C658F" w:rsidRDefault="00C05FE3" w:rsidP="00422B9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C05FE3" w:rsidRPr="009C658F" w:rsidTr="00422B9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FE3" w:rsidRPr="009C658F" w:rsidRDefault="00C05FE3" w:rsidP="00422B99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E3" w:rsidRPr="009C658F" w:rsidRDefault="00C05FE3" w:rsidP="00422B99">
            <w:pPr>
              <w:spacing w:after="240"/>
              <w:ind w:firstLine="496"/>
              <w:jc w:val="both"/>
            </w:pPr>
          </w:p>
        </w:tc>
      </w:tr>
      <w:tr w:rsidR="00C05FE3" w:rsidRPr="009C658F" w:rsidTr="00422B9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FE3" w:rsidRPr="009C658F" w:rsidRDefault="00C05FE3" w:rsidP="00422B99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E3" w:rsidRPr="009C658F" w:rsidRDefault="00C05FE3" w:rsidP="00422B99">
            <w:pPr>
              <w:spacing w:after="240"/>
              <w:ind w:firstLine="496"/>
              <w:jc w:val="both"/>
            </w:pPr>
          </w:p>
        </w:tc>
      </w:tr>
      <w:tr w:rsidR="00C05FE3" w:rsidRPr="009C658F" w:rsidTr="00422B9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FE3" w:rsidRPr="009C658F" w:rsidRDefault="00C05FE3" w:rsidP="00422B99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E3" w:rsidRPr="009C658F" w:rsidRDefault="00C05FE3" w:rsidP="00422B99">
            <w:pPr>
              <w:spacing w:after="240"/>
              <w:ind w:firstLine="496"/>
              <w:jc w:val="both"/>
            </w:pPr>
          </w:p>
        </w:tc>
      </w:tr>
    </w:tbl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C05FE3" w:rsidRPr="009C658F" w:rsidRDefault="00C05FE3" w:rsidP="00C05FE3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C05FE3">
      <w:pPr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B15" w:rsidRDefault="004E1B15">
      <w:r>
        <w:separator/>
      </w:r>
    </w:p>
  </w:endnote>
  <w:endnote w:type="continuationSeparator" w:id="0">
    <w:p w:rsidR="004E1B15" w:rsidRDefault="004E1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327E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B15" w:rsidRDefault="004E1B15">
      <w:r>
        <w:separator/>
      </w:r>
    </w:p>
  </w:footnote>
  <w:footnote w:type="continuationSeparator" w:id="0">
    <w:p w:rsidR="004E1B15" w:rsidRDefault="004E1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C8B2754"/>
    <w:multiLevelType w:val="multilevel"/>
    <w:tmpl w:val="F67E0BC2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8"/>
  </w:num>
  <w:num w:numId="15">
    <w:abstractNumId w:val="24"/>
  </w:num>
  <w:num w:numId="16">
    <w:abstractNumId w:val="39"/>
  </w:num>
  <w:num w:numId="17">
    <w:abstractNumId w:val="22"/>
  </w:num>
  <w:num w:numId="18">
    <w:abstractNumId w:val="37"/>
  </w:num>
  <w:num w:numId="19">
    <w:abstractNumId w:val="11"/>
  </w:num>
  <w:num w:numId="20">
    <w:abstractNumId w:val="17"/>
  </w:num>
  <w:num w:numId="21">
    <w:abstractNumId w:val="36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B15"/>
    <w:rsid w:val="000D3BF8"/>
    <w:rsid w:val="004E1B15"/>
    <w:rsid w:val="007327E0"/>
    <w:rsid w:val="00905C81"/>
    <w:rsid w:val="00910C60"/>
    <w:rsid w:val="00A23135"/>
    <w:rsid w:val="00BE0C28"/>
    <w:rsid w:val="00C05FE3"/>
    <w:rsid w:val="00E725C4"/>
    <w:rsid w:val="00FB67B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B0B892C"/>
  <w15:chartTrackingRefBased/>
  <w15:docId w15:val="{77FA11E0-466E-43F0-A694-38E6493A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2017-07-11T10:02:00Z</cp:lastPrinted>
  <dcterms:created xsi:type="dcterms:W3CDTF">2017-07-11T10:02:00Z</dcterms:created>
  <dcterms:modified xsi:type="dcterms:W3CDTF">2017-07-11T10:02:00Z</dcterms:modified>
</cp:coreProperties>
</file>