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26737" w:rsidRDefault="006676AE" w:rsidP="00426737">
      <w:pPr>
        <w:pStyle w:val="Nagwek4"/>
        <w:rPr>
          <w:i w:val="0"/>
          <w:sz w:val="22"/>
          <w:szCs w:val="22"/>
        </w:rPr>
      </w:pPr>
      <w:r w:rsidRPr="00426737">
        <w:rPr>
          <w:i w:val="0"/>
          <w:sz w:val="22"/>
          <w:szCs w:val="22"/>
        </w:rPr>
        <w:t xml:space="preserve">Załącznik nr </w:t>
      </w:r>
      <w:r w:rsidR="00426737" w:rsidRPr="00426737">
        <w:rPr>
          <w:i w:val="0"/>
          <w:sz w:val="22"/>
          <w:szCs w:val="22"/>
        </w:rPr>
        <w:t>5</w:t>
      </w:r>
    </w:p>
    <w:p w:rsidR="006676AE" w:rsidRPr="00426737" w:rsidRDefault="005103B9" w:rsidP="005103B9">
      <w:pPr>
        <w:spacing w:after="0" w:line="480" w:lineRule="auto"/>
        <w:rPr>
          <w:rFonts w:ascii="Times New Roman" w:hAnsi="Times New Roman"/>
        </w:rPr>
      </w:pPr>
      <w:r w:rsidRPr="00426737">
        <w:rPr>
          <w:rFonts w:ascii="Times New Roman" w:hAnsi="Times New Roman"/>
        </w:rPr>
        <w:t xml:space="preserve">Znak sprawy: </w:t>
      </w:r>
      <w:r w:rsidR="00F71D0E" w:rsidRPr="00426737">
        <w:rPr>
          <w:rFonts w:ascii="Times New Roman" w:hAnsi="Times New Roman"/>
        </w:rPr>
        <w:t>NA/P/190/2017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1D0E" w:rsidRPr="00F71D0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1D0E" w:rsidRPr="00F71D0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71D0E" w:rsidRPr="00F71D0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1D0E" w:rsidRPr="00F71D0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71D0E" w:rsidRPr="00F71D0E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42673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71D0E" w:rsidRPr="00F71D0E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71D0E" w:rsidRPr="00F71D0E">
        <w:rPr>
          <w:rFonts w:ascii="Times New Roman" w:hAnsi="Times New Roman"/>
          <w:sz w:val="21"/>
          <w:szCs w:val="21"/>
        </w:rPr>
        <w:t>późn</w:t>
      </w:r>
      <w:proofErr w:type="spellEnd"/>
      <w:r w:rsidR="00F71D0E" w:rsidRPr="00F71D0E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42673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42673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426737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2673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26737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42673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71D0E" w:rsidRPr="00F71D0E">
        <w:rPr>
          <w:rFonts w:ascii="Times New Roman" w:hAnsi="Times New Roman"/>
          <w:b/>
          <w:sz w:val="24"/>
          <w:szCs w:val="24"/>
        </w:rPr>
        <w:t>Remont wybranych pomieszczeń dla Wydziału Chemicznego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426737">
      <w:pPr>
        <w:spacing w:after="60" w:line="240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426737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426737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71D0E" w:rsidRPr="00997D0F" w:rsidRDefault="00F71D0E" w:rsidP="00426737">
      <w:pPr>
        <w:spacing w:after="0" w:line="240" w:lineRule="auto"/>
        <w:jc w:val="both"/>
        <w:rPr>
          <w:rFonts w:ascii="Times New Roman" w:hAnsi="Times New Roman"/>
          <w:color w:val="FF0000"/>
        </w:rPr>
      </w:pPr>
    </w:p>
    <w:p w:rsidR="00F71D0E" w:rsidRPr="00023477" w:rsidRDefault="00F71D0E" w:rsidP="00426737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426737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71D0E" w:rsidRPr="00997D0F" w:rsidRDefault="00F71D0E" w:rsidP="0042673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71D0E" w:rsidRPr="000247FF" w:rsidRDefault="00F71D0E" w:rsidP="0042673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71D0E" w:rsidRPr="000247FF" w:rsidRDefault="00F71D0E" w:rsidP="00F71D0E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292198" w:rsidRPr="00292198" w:rsidRDefault="00292198" w:rsidP="00F71D0E">
      <w:pPr>
        <w:rPr>
          <w:rFonts w:ascii="Times New Roman" w:hAnsi="Times New Roman"/>
        </w:rPr>
      </w:pPr>
    </w:p>
    <w:p w:rsidR="00023477" w:rsidRDefault="00023477" w:rsidP="00426737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6676AE" w:rsidRDefault="00F8042D" w:rsidP="00426737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B52" w:rsidRDefault="008B3B52" w:rsidP="0038231F">
      <w:pPr>
        <w:spacing w:after="0" w:line="240" w:lineRule="auto"/>
      </w:pPr>
      <w:r>
        <w:separator/>
      </w:r>
    </w:p>
  </w:endnote>
  <w:endnote w:type="continuationSeparator" w:id="0">
    <w:p w:rsidR="008B3B52" w:rsidRDefault="008B3B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D0E" w:rsidRDefault="00F71D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67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673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D0E" w:rsidRDefault="00F71D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B52" w:rsidRDefault="008B3B52" w:rsidP="0038231F">
      <w:pPr>
        <w:spacing w:after="0" w:line="240" w:lineRule="auto"/>
      </w:pPr>
      <w:r>
        <w:separator/>
      </w:r>
    </w:p>
  </w:footnote>
  <w:footnote w:type="continuationSeparator" w:id="0">
    <w:p w:rsidR="008B3B52" w:rsidRDefault="008B3B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D0E" w:rsidRDefault="00F71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D0E" w:rsidRDefault="00F71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1D0E" w:rsidRDefault="00F71D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B52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673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3B52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71D0E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65F563"/>
  <w15:docId w15:val="{08447537-1D81-4B5A-A512-DCA667BE5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28F45-E12C-46E5-A399-A3B39AA8D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654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2017-07-21T05:49:00Z</dcterms:created>
  <dcterms:modified xsi:type="dcterms:W3CDTF">2017-07-21T05:49:00Z</dcterms:modified>
</cp:coreProperties>
</file>