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E0BC6" w:rsidRDefault="00657A47" w:rsidP="005E0BC6">
      <w:pPr>
        <w:pStyle w:val="Nagwek4"/>
        <w:rPr>
          <w:i w:val="0"/>
        </w:rPr>
      </w:pPr>
      <w:r w:rsidRPr="005E0BC6">
        <w:rPr>
          <w:i w:val="0"/>
        </w:rPr>
        <w:t xml:space="preserve">Załącznik nr </w:t>
      </w:r>
      <w:r w:rsidR="00706CAC" w:rsidRPr="005E0BC6">
        <w:rPr>
          <w:i w:val="0"/>
        </w:rPr>
        <w:t>6</w:t>
      </w:r>
    </w:p>
    <w:p w:rsidR="00A56A6F" w:rsidRPr="005E0BC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E0BC6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06CAC" w:rsidRPr="005E0BC6">
        <w:rPr>
          <w:rFonts w:ascii="Times New Roman" w:eastAsia="Times New Roman" w:hAnsi="Times New Roman"/>
          <w:sz w:val="24"/>
          <w:szCs w:val="20"/>
          <w:lang w:eastAsia="pl-PL"/>
        </w:rPr>
        <w:t>NA/P/190/2017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06CAC" w:rsidRPr="00706CAC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706CAC" w:rsidRPr="00706CAC">
        <w:rPr>
          <w:rFonts w:ascii="Times New Roman" w:hAnsi="Times New Roman"/>
          <w:sz w:val="24"/>
          <w:szCs w:val="24"/>
        </w:rPr>
        <w:t>późn</w:t>
      </w:r>
      <w:proofErr w:type="spellEnd"/>
      <w:r w:rsidR="00706CAC" w:rsidRPr="00706CA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5E0BC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5E0BC6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706CAC" w:rsidRPr="00706CAC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dla Wydziału Chemicznego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623" w:rsidRDefault="00697623" w:rsidP="00025386">
      <w:pPr>
        <w:spacing w:after="0" w:line="240" w:lineRule="auto"/>
      </w:pPr>
      <w:r>
        <w:separator/>
      </w:r>
    </w:p>
  </w:endnote>
  <w:endnote w:type="continuationSeparator" w:id="0">
    <w:p w:rsidR="00697623" w:rsidRDefault="006976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CAC" w:rsidRDefault="00706C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B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B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CAC" w:rsidRDefault="00706C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623" w:rsidRDefault="00697623" w:rsidP="00025386">
      <w:pPr>
        <w:spacing w:after="0" w:line="240" w:lineRule="auto"/>
      </w:pPr>
      <w:r>
        <w:separator/>
      </w:r>
    </w:p>
  </w:footnote>
  <w:footnote w:type="continuationSeparator" w:id="0">
    <w:p w:rsidR="00697623" w:rsidRDefault="006976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CAC" w:rsidRDefault="00706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CAC" w:rsidRDefault="00706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CAC" w:rsidRDefault="00706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62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E0BC6"/>
    <w:rsid w:val="00657A47"/>
    <w:rsid w:val="00697623"/>
    <w:rsid w:val="00706CAC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1B61F1"/>
  <w15:chartTrackingRefBased/>
  <w15:docId w15:val="{42C18832-8F41-42D4-8CEE-ACC3333E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2017-07-21T05:52:00Z</dcterms:created>
  <dcterms:modified xsi:type="dcterms:W3CDTF">2017-07-21T05:52:00Z</dcterms:modified>
</cp:coreProperties>
</file>