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7070B" w:rsidRDefault="00657A47" w:rsidP="00A7070B">
      <w:pPr>
        <w:pStyle w:val="Nagwek4"/>
        <w:rPr>
          <w:i w:val="0"/>
        </w:rPr>
      </w:pPr>
      <w:r w:rsidRPr="00A7070B">
        <w:rPr>
          <w:i w:val="0"/>
        </w:rPr>
        <w:t xml:space="preserve">Załącznik nr </w:t>
      </w:r>
      <w:r w:rsidR="0071674E" w:rsidRPr="00A7070B">
        <w:rPr>
          <w:i w:val="0"/>
        </w:rPr>
        <w:t>6</w:t>
      </w:r>
    </w:p>
    <w:p w:rsidR="00A56A6F" w:rsidRPr="00A7070B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7070B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1674E" w:rsidRPr="00A7070B">
        <w:rPr>
          <w:rFonts w:ascii="Times New Roman" w:eastAsia="Times New Roman" w:hAnsi="Times New Roman"/>
          <w:sz w:val="24"/>
          <w:szCs w:val="20"/>
          <w:lang w:eastAsia="pl-PL"/>
        </w:rPr>
        <w:t>NA/P/187/2017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1674E" w:rsidRPr="0071674E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71674E" w:rsidRPr="0071674E">
        <w:rPr>
          <w:rFonts w:ascii="Times New Roman" w:hAnsi="Times New Roman"/>
          <w:sz w:val="24"/>
          <w:szCs w:val="24"/>
        </w:rPr>
        <w:t>późn</w:t>
      </w:r>
      <w:proofErr w:type="spellEnd"/>
      <w:r w:rsidR="0071674E" w:rsidRPr="0071674E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A7070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A7070B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71674E" w:rsidRPr="0071674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Wykonanie klimatyzacji </w:t>
      </w:r>
      <w:r w:rsidR="00A7070B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="0071674E" w:rsidRPr="0071674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bud. D dla </w:t>
      </w:r>
      <w:proofErr w:type="spellStart"/>
      <w:r w:rsidR="0071674E" w:rsidRPr="0071674E">
        <w:rPr>
          <w:rFonts w:ascii="Times New Roman" w:eastAsia="Times New Roman" w:hAnsi="Times New Roman"/>
          <w:b/>
          <w:sz w:val="24"/>
          <w:szCs w:val="24"/>
          <w:lang w:eastAsia="pl-PL"/>
        </w:rPr>
        <w:t>KIiA</w:t>
      </w:r>
      <w:proofErr w:type="spellEnd"/>
      <w:r w:rsidR="0071674E" w:rsidRPr="0071674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Elektrotechniki i Informatyki </w:t>
      </w:r>
      <w:proofErr w:type="spellStart"/>
      <w:r w:rsidR="0071674E" w:rsidRPr="0071674E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AA1" w:rsidRDefault="006D5AA1" w:rsidP="00025386">
      <w:pPr>
        <w:spacing w:after="0" w:line="240" w:lineRule="auto"/>
      </w:pPr>
      <w:r>
        <w:separator/>
      </w:r>
    </w:p>
  </w:endnote>
  <w:endnote w:type="continuationSeparator" w:id="0">
    <w:p w:rsidR="006D5AA1" w:rsidRDefault="006D5A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74E" w:rsidRDefault="007167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07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07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74E" w:rsidRDefault="007167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AA1" w:rsidRDefault="006D5AA1" w:rsidP="00025386">
      <w:pPr>
        <w:spacing w:after="0" w:line="240" w:lineRule="auto"/>
      </w:pPr>
      <w:r>
        <w:separator/>
      </w:r>
    </w:p>
  </w:footnote>
  <w:footnote w:type="continuationSeparator" w:id="0">
    <w:p w:rsidR="006D5AA1" w:rsidRDefault="006D5A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74E" w:rsidRDefault="007167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74E" w:rsidRDefault="007167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74E" w:rsidRDefault="007167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AA1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D5AA1"/>
    <w:rsid w:val="0071674E"/>
    <w:rsid w:val="00745A44"/>
    <w:rsid w:val="008B797E"/>
    <w:rsid w:val="008F2498"/>
    <w:rsid w:val="00A56A6F"/>
    <w:rsid w:val="00A7070B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A681CB9"/>
  <w15:chartTrackingRefBased/>
  <w15:docId w15:val="{EA28D663-4457-4A4B-96FB-E3B9B38AC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2017-07-25T05:56:00Z</dcterms:created>
  <dcterms:modified xsi:type="dcterms:W3CDTF">2017-07-25T05:56:00Z</dcterms:modified>
</cp:coreProperties>
</file>