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9F3FB5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9F3FB5">
        <w:rPr>
          <w:rFonts w:ascii="Times New Roman" w:hAnsi="Times New Roman"/>
          <w:b w:val="0"/>
          <w:sz w:val="24"/>
        </w:rPr>
        <w:t xml:space="preserve">Załącznik nr </w:t>
      </w:r>
      <w:r w:rsidR="009F3FB5" w:rsidRPr="009F3FB5">
        <w:rPr>
          <w:rFonts w:ascii="Times New Roman" w:hAnsi="Times New Roman"/>
          <w:b w:val="0"/>
          <w:sz w:val="24"/>
        </w:rPr>
        <w:t>3</w:t>
      </w:r>
    </w:p>
    <w:p w:rsidR="00821C80" w:rsidRPr="009F3FB5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D7122" w:rsidRPr="008D7122">
        <w:rPr>
          <w:sz w:val="24"/>
          <w:szCs w:val="24"/>
        </w:rPr>
        <w:t>NA/P/201/2017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9F3FB5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 xml:space="preserve">o udzielenie zamówienia </w:t>
      </w:r>
      <w:r w:rsidRPr="009F3FB5">
        <w:rPr>
          <w:sz w:val="24"/>
        </w:rPr>
        <w:t xml:space="preserve">publicznego prowadzonym w trybie </w:t>
      </w:r>
      <w:r w:rsidR="008D7122" w:rsidRPr="009F3FB5">
        <w:rPr>
          <w:sz w:val="24"/>
        </w:rPr>
        <w:t>przetarg</w:t>
      </w:r>
      <w:r w:rsidR="009F3FB5" w:rsidRPr="009F3FB5">
        <w:rPr>
          <w:sz w:val="24"/>
        </w:rPr>
        <w:t>u</w:t>
      </w:r>
      <w:r w:rsidR="008D7122" w:rsidRPr="009F3FB5">
        <w:rPr>
          <w:sz w:val="24"/>
        </w:rPr>
        <w:t xml:space="preserve"> nieograniczon</w:t>
      </w:r>
      <w:r w:rsidR="009F3FB5" w:rsidRPr="009F3FB5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9F3FB5">
        <w:rPr>
          <w:sz w:val="24"/>
        </w:rPr>
        <w:t xml:space="preserve"> </w:t>
      </w:r>
      <w:r w:rsidR="008D7122" w:rsidRPr="008D7122">
        <w:rPr>
          <w:b/>
          <w:sz w:val="24"/>
          <w:szCs w:val="24"/>
        </w:rPr>
        <w:t>Renowacja tynków wewnętrznych piwnic w budynku dydaktycznym Politechniki Rzeszowskiej w Albigowej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3325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2631"/>
        <w:gridCol w:w="2061"/>
        <w:gridCol w:w="2537"/>
      </w:tblGrid>
      <w:tr w:rsidR="009F3FB5" w:rsidTr="009F3FB5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977" w:type="dxa"/>
            <w:vAlign w:val="center"/>
          </w:tcPr>
          <w:p w:rsidR="009F3FB5" w:rsidRDefault="009F3FB5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3119" w:type="dxa"/>
            <w:vAlign w:val="center"/>
          </w:tcPr>
          <w:p w:rsidR="009F3FB5" w:rsidRDefault="009F3FB5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9F3FB5" w:rsidRDefault="009F3FB5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061" w:type="dxa"/>
          </w:tcPr>
          <w:p w:rsidR="009F3FB5" w:rsidRDefault="009F3FB5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9F3FB5" w:rsidRDefault="009F3FB5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9F3FB5" w:rsidTr="009F3FB5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2977" w:type="dxa"/>
          </w:tcPr>
          <w:p w:rsidR="009F3FB5" w:rsidRDefault="009F3F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19" w:type="dxa"/>
          </w:tcPr>
          <w:p w:rsidR="009F3FB5" w:rsidRDefault="009F3F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9F3FB5" w:rsidRDefault="009F3F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9F3FB5" w:rsidRDefault="009F3F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9F3FB5" w:rsidRDefault="009F3FB5">
            <w:pPr>
              <w:spacing w:before="120" w:line="360" w:lineRule="auto"/>
              <w:rPr>
                <w:sz w:val="24"/>
              </w:rPr>
            </w:pPr>
          </w:p>
        </w:tc>
      </w:tr>
      <w:tr w:rsidR="009F3FB5" w:rsidTr="009F3FB5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2977" w:type="dxa"/>
          </w:tcPr>
          <w:p w:rsidR="009F3FB5" w:rsidRDefault="009F3FB5">
            <w:pPr>
              <w:spacing w:before="120" w:line="360" w:lineRule="auto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3119" w:type="dxa"/>
          </w:tcPr>
          <w:p w:rsidR="009F3FB5" w:rsidRDefault="009F3F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9F3FB5" w:rsidRDefault="009F3F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9F3FB5" w:rsidRDefault="009F3F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9F3FB5" w:rsidRDefault="009F3FB5">
            <w:pPr>
              <w:spacing w:before="120" w:line="360" w:lineRule="auto"/>
              <w:rPr>
                <w:sz w:val="24"/>
              </w:rPr>
            </w:pPr>
          </w:p>
        </w:tc>
      </w:tr>
      <w:tr w:rsidR="009F3FB5" w:rsidTr="009F3FB5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2977" w:type="dxa"/>
          </w:tcPr>
          <w:p w:rsidR="009F3FB5" w:rsidRDefault="009F3F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119" w:type="dxa"/>
          </w:tcPr>
          <w:p w:rsidR="009F3FB5" w:rsidRDefault="009F3F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9F3FB5" w:rsidRDefault="009F3F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9F3FB5" w:rsidRDefault="009F3FB5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9F3FB5" w:rsidRDefault="009F3FB5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98E" w:rsidRDefault="0052298E">
      <w:r>
        <w:separator/>
      </w:r>
    </w:p>
  </w:endnote>
  <w:endnote w:type="continuationSeparator" w:id="0">
    <w:p w:rsidR="0052298E" w:rsidRDefault="0052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F3FB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F3FB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229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98E" w:rsidRDefault="0052298E">
      <w:r>
        <w:separator/>
      </w:r>
    </w:p>
  </w:footnote>
  <w:footnote w:type="continuationSeparator" w:id="0">
    <w:p w:rsidR="0052298E" w:rsidRDefault="00522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122" w:rsidRDefault="008D71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122" w:rsidRDefault="008D71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298E"/>
    <w:rsid w:val="00150D7E"/>
    <w:rsid w:val="00167DCC"/>
    <w:rsid w:val="004E070D"/>
    <w:rsid w:val="0052298E"/>
    <w:rsid w:val="0060654D"/>
    <w:rsid w:val="007064BA"/>
    <w:rsid w:val="00821C80"/>
    <w:rsid w:val="008D7122"/>
    <w:rsid w:val="00936CFB"/>
    <w:rsid w:val="00980415"/>
    <w:rsid w:val="009C437A"/>
    <w:rsid w:val="009F3FB5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044188E"/>
  <w15:chartTrackingRefBased/>
  <w15:docId w15:val="{49FC2556-66F0-4E1C-98BE-A8623DD14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2017-08-02T08:41:00Z</dcterms:created>
  <dcterms:modified xsi:type="dcterms:W3CDTF">2017-08-02T08:41:00Z</dcterms:modified>
</cp:coreProperties>
</file>