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482766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  <w:bookmarkStart w:id="0" w:name="_GoBack"/>
      <w:bookmarkEnd w:id="0"/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D3535" w:rsidRPr="003D3535">
        <w:rPr>
          <w:sz w:val="24"/>
          <w:szCs w:val="24"/>
        </w:rPr>
        <w:t>NA/P/203/2017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D3535" w:rsidRPr="003D353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3D3535" w:rsidP="00150D7E">
      <w:pPr>
        <w:jc w:val="both"/>
        <w:rPr>
          <w:sz w:val="24"/>
          <w:szCs w:val="24"/>
        </w:rPr>
      </w:pPr>
      <w:r w:rsidRPr="003D3535">
        <w:rPr>
          <w:b/>
          <w:sz w:val="24"/>
          <w:szCs w:val="24"/>
        </w:rPr>
        <w:t>Wymiana odcinka instalacji wodociągowej w budynku stołówki studenckiej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69E" w:rsidRDefault="00DE169E">
      <w:r>
        <w:separator/>
      </w:r>
    </w:p>
  </w:endnote>
  <w:endnote w:type="continuationSeparator" w:id="0">
    <w:p w:rsidR="00DE169E" w:rsidRDefault="00DE1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8276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8276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16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69E" w:rsidRDefault="00DE169E">
      <w:r>
        <w:separator/>
      </w:r>
    </w:p>
  </w:footnote>
  <w:footnote w:type="continuationSeparator" w:id="0">
    <w:p w:rsidR="00DE169E" w:rsidRDefault="00DE1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535" w:rsidRDefault="003D35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535" w:rsidRDefault="003D35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169E"/>
    <w:rsid w:val="00150D7E"/>
    <w:rsid w:val="00167DCC"/>
    <w:rsid w:val="003D3535"/>
    <w:rsid w:val="00482766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DE169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247D68A"/>
  <w15:chartTrackingRefBased/>
  <w15:docId w15:val="{E7D74160-5060-4684-99D2-837A5298F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2017-08-03T08:14:00Z</dcterms:created>
  <dcterms:modified xsi:type="dcterms:W3CDTF">2017-08-03T08:14:00Z</dcterms:modified>
</cp:coreProperties>
</file>