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C46832" w:rsidRDefault="00657A47" w:rsidP="00C46832">
      <w:pPr>
        <w:pStyle w:val="Nagwek4"/>
        <w:rPr>
          <w:i w:val="0"/>
        </w:rPr>
      </w:pPr>
      <w:r w:rsidRPr="00C46832">
        <w:rPr>
          <w:i w:val="0"/>
        </w:rPr>
        <w:t xml:space="preserve">Załącznik nr </w:t>
      </w:r>
      <w:r w:rsidR="00182F11">
        <w:rPr>
          <w:i w:val="0"/>
        </w:rPr>
        <w:t>6</w:t>
      </w:r>
      <w:bookmarkStart w:id="0" w:name="_GoBack"/>
      <w:bookmarkEnd w:id="0"/>
    </w:p>
    <w:p w:rsidR="00A56A6F" w:rsidRPr="00C4683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46832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E4AD0" w:rsidRPr="00C46832">
        <w:rPr>
          <w:rFonts w:ascii="Times New Roman" w:eastAsia="Times New Roman" w:hAnsi="Times New Roman"/>
          <w:sz w:val="24"/>
          <w:szCs w:val="20"/>
          <w:lang w:eastAsia="pl-PL"/>
        </w:rPr>
        <w:t>NA/P/206/2017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E4AD0" w:rsidRPr="002E4AD0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2E4AD0" w:rsidRPr="002E4AD0">
        <w:rPr>
          <w:rFonts w:ascii="Times New Roman" w:hAnsi="Times New Roman"/>
          <w:sz w:val="24"/>
          <w:szCs w:val="24"/>
        </w:rPr>
        <w:t>późn</w:t>
      </w:r>
      <w:proofErr w:type="spellEnd"/>
      <w:r w:rsidR="002E4AD0" w:rsidRPr="002E4AD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E4AD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4AD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Zaprojektowanie i wykonanie robót budowlanych w systemie zaprojektuj i wybuduj </w:t>
      </w:r>
      <w:r w:rsidR="00C46832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2E4AD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zakresie: Przyłącz wodociągowy na cele ppoż. i wewnętrzna instalacja tryskaczowa </w:t>
      </w:r>
      <w:r w:rsidR="00C46832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2E4AD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budynku </w:t>
      </w:r>
      <w:proofErr w:type="spellStart"/>
      <w:r w:rsidRPr="002E4AD0">
        <w:rPr>
          <w:rFonts w:ascii="Times New Roman" w:eastAsia="Times New Roman" w:hAnsi="Times New Roman"/>
          <w:b/>
          <w:sz w:val="24"/>
          <w:szCs w:val="24"/>
          <w:lang w:eastAsia="pl-PL"/>
        </w:rPr>
        <w:t>Preinkubatora</w:t>
      </w:r>
      <w:proofErr w:type="spellEnd"/>
      <w:r w:rsidRPr="002E4AD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Akademickiego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1F3" w:rsidRDefault="00E271F3" w:rsidP="00025386">
      <w:pPr>
        <w:spacing w:after="0" w:line="240" w:lineRule="auto"/>
      </w:pPr>
      <w:r>
        <w:separator/>
      </w:r>
    </w:p>
  </w:endnote>
  <w:endnote w:type="continuationSeparator" w:id="0">
    <w:p w:rsidR="00E271F3" w:rsidRDefault="00E271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D0" w:rsidRDefault="002E4A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182F1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2F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2F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D0" w:rsidRDefault="002E4A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1F3" w:rsidRDefault="00E271F3" w:rsidP="00025386">
      <w:pPr>
        <w:spacing w:after="0" w:line="240" w:lineRule="auto"/>
      </w:pPr>
      <w:r>
        <w:separator/>
      </w:r>
    </w:p>
  </w:footnote>
  <w:footnote w:type="continuationSeparator" w:id="0">
    <w:p w:rsidR="00E271F3" w:rsidRDefault="00E271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D0" w:rsidRDefault="002E4A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D0" w:rsidRDefault="002E4A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AD0" w:rsidRDefault="002E4A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1F3"/>
    <w:rsid w:val="00025386"/>
    <w:rsid w:val="000423B9"/>
    <w:rsid w:val="00084786"/>
    <w:rsid w:val="00182F11"/>
    <w:rsid w:val="001C2314"/>
    <w:rsid w:val="002E4AD0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46832"/>
    <w:rsid w:val="00D55FC4"/>
    <w:rsid w:val="00DC587A"/>
    <w:rsid w:val="00DE73DD"/>
    <w:rsid w:val="00E271F3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B330ACD"/>
  <w15:chartTrackingRefBased/>
  <w15:docId w15:val="{5FD523EC-2F4F-432E-818D-6AC4BB97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2017-08-18T05:54:00Z</dcterms:created>
  <dcterms:modified xsi:type="dcterms:W3CDTF">2017-08-18T05:54:00Z</dcterms:modified>
</cp:coreProperties>
</file>