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255F39" w:rsidRPr="00255F39">
        <w:rPr>
          <w:b/>
          <w:i w:val="0"/>
          <w:sz w:val="22"/>
          <w:szCs w:val="22"/>
        </w:rPr>
        <w:t>5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55F39" w:rsidRPr="00255F39">
        <w:rPr>
          <w:rFonts w:ascii="Times New Roman" w:hAnsi="Times New Roman"/>
          <w:b/>
        </w:rPr>
        <w:t>NA/P/224/2017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55F39" w:rsidRPr="00255F3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55F39" w:rsidRPr="00255F3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55F39" w:rsidRPr="00255F3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55F39" w:rsidRPr="00255F3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55F39" w:rsidRPr="00255F39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255F39" w:rsidRPr="00255F39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255F39" w:rsidRPr="00255F39">
        <w:rPr>
          <w:rFonts w:ascii="Times New Roman" w:hAnsi="Times New Roman"/>
          <w:b/>
          <w:sz w:val="24"/>
          <w:szCs w:val="24"/>
        </w:rPr>
        <w:t>Remont mieszkań R-201 i R-401 w Hotelu Asystenta bud. R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55F39" w:rsidRPr="00997D0F" w:rsidRDefault="00255F39" w:rsidP="00255F3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55F39" w:rsidRPr="00023477" w:rsidRDefault="00255F39" w:rsidP="00255F3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55F39" w:rsidRPr="00997D0F" w:rsidRDefault="00255F39" w:rsidP="00255F3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55F39" w:rsidRPr="000247FF" w:rsidRDefault="00255F39" w:rsidP="00255F3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55F39" w:rsidRPr="000247FF" w:rsidRDefault="00255F39" w:rsidP="00255F3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292198" w:rsidRPr="00292198" w:rsidRDefault="00292198" w:rsidP="00255F39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21E" w:rsidRDefault="0074121E" w:rsidP="0038231F">
      <w:pPr>
        <w:spacing w:after="0" w:line="240" w:lineRule="auto"/>
      </w:pPr>
      <w:r>
        <w:separator/>
      </w:r>
    </w:p>
  </w:endnote>
  <w:endnote w:type="continuationSeparator" w:id="0">
    <w:p w:rsidR="0074121E" w:rsidRDefault="007412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F39" w:rsidRDefault="00255F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55F3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55F3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F39" w:rsidRDefault="00255F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21E" w:rsidRDefault="0074121E" w:rsidP="0038231F">
      <w:pPr>
        <w:spacing w:after="0" w:line="240" w:lineRule="auto"/>
      </w:pPr>
      <w:r>
        <w:separator/>
      </w:r>
    </w:p>
  </w:footnote>
  <w:footnote w:type="continuationSeparator" w:id="0">
    <w:p w:rsidR="0074121E" w:rsidRDefault="007412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F39" w:rsidRDefault="00255F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F39" w:rsidRDefault="00255F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F39" w:rsidRDefault="00255F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121E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5F39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121E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A9EEE65-9498-4B3F-9D77-B603CF436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309E8-8C8D-4CCE-ADF3-D4E90A21E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655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2017-08-28T06:38:00Z</dcterms:created>
  <dcterms:modified xsi:type="dcterms:W3CDTF">2017-08-28T06:38:00Z</dcterms:modified>
</cp:coreProperties>
</file>