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FA3DBF" w:rsidRDefault="00CB6204" w:rsidP="00FA3DBF">
      <w:pPr>
        <w:pStyle w:val="Nagwek4"/>
        <w:rPr>
          <w:i w:val="0"/>
        </w:rPr>
      </w:pPr>
      <w:r w:rsidRPr="00FA3DBF">
        <w:rPr>
          <w:i w:val="0"/>
        </w:rPr>
        <w:t xml:space="preserve">Załącznik nr </w:t>
      </w:r>
      <w:r w:rsidR="00FA3DBF" w:rsidRPr="00FA3DBF">
        <w:rPr>
          <w:i w:val="0"/>
        </w:rPr>
        <w:t>4</w:t>
      </w:r>
    </w:p>
    <w:p w:rsidR="0000184A" w:rsidRPr="00FA3DBF" w:rsidRDefault="0000184A" w:rsidP="0000184A">
      <w:pPr>
        <w:pStyle w:val="Nagwek"/>
        <w:rPr>
          <w:sz w:val="18"/>
          <w:szCs w:val="18"/>
        </w:rPr>
      </w:pPr>
      <w:r w:rsidRPr="00FA3DBF">
        <w:rPr>
          <w:sz w:val="24"/>
        </w:rPr>
        <w:t xml:space="preserve">Znak Sprawy: </w:t>
      </w:r>
      <w:r w:rsidR="00AB1136" w:rsidRPr="00FA3DBF">
        <w:rPr>
          <w:sz w:val="24"/>
        </w:rPr>
        <w:t>NA/P/254/2017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FA3DBF" w:rsidRDefault="00FA3DBF" w:rsidP="00FA3DBF"/>
    <w:p w:rsidR="00FA3DBF" w:rsidRPr="00FA3DBF" w:rsidRDefault="00FA3DBF" w:rsidP="00FA3DBF">
      <w:bookmarkStart w:id="0" w:name="_GoBack"/>
      <w:bookmarkEnd w:id="0"/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A3DBF" w:rsidRDefault="007D36CE" w:rsidP="00FA3DBF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 w:rsidRPr="00FA3DBF">
        <w:t xml:space="preserve">prowadzonym w trybie </w:t>
      </w:r>
      <w:r w:rsidR="00AB1136" w:rsidRPr="00FA3DBF">
        <w:t>przetarg</w:t>
      </w:r>
      <w:r w:rsidR="00FA3DBF" w:rsidRPr="00FA3DBF">
        <w:t>u</w:t>
      </w:r>
      <w:r w:rsidR="00AB1136" w:rsidRPr="00FA3DBF">
        <w:t xml:space="preserve"> nieograniczon</w:t>
      </w:r>
      <w:r w:rsidR="00FA3DBF" w:rsidRPr="00FA3DBF">
        <w:t>ego</w:t>
      </w:r>
      <w:r w:rsidR="00753DC1">
        <w:t xml:space="preserve"> na:</w:t>
      </w:r>
      <w:r w:rsidR="00FA3DBF">
        <w:t xml:space="preserve"> </w:t>
      </w:r>
      <w:r w:rsidR="00AB1136" w:rsidRPr="00AB1136">
        <w:rPr>
          <w:b/>
          <w:szCs w:val="24"/>
        </w:rPr>
        <w:t>Remont pomieszczeń II-III-IV piętra w budynku ARCUS</w:t>
      </w:r>
      <w:r w:rsidR="00FA3DBF">
        <w:rPr>
          <w:szCs w:val="24"/>
        </w:rPr>
        <w:t xml:space="preserve">,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AB1136" w:rsidRPr="00AB1136">
        <w:rPr>
          <w:szCs w:val="24"/>
        </w:rPr>
        <w:t>(</w:t>
      </w:r>
      <w:proofErr w:type="spellStart"/>
      <w:r w:rsidR="00AB1136" w:rsidRPr="00AB1136">
        <w:rPr>
          <w:szCs w:val="24"/>
        </w:rPr>
        <w:t>t.j</w:t>
      </w:r>
      <w:proofErr w:type="spellEnd"/>
      <w:r w:rsidR="00AB1136" w:rsidRPr="00AB1136">
        <w:rPr>
          <w:szCs w:val="24"/>
        </w:rPr>
        <w:t>. Dz. U. z 2017 r. poz. 1579)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B1136" w:rsidRPr="00AB1136">
        <w:rPr>
          <w:sz w:val="24"/>
          <w:szCs w:val="24"/>
        </w:rPr>
        <w:t>(</w:t>
      </w:r>
      <w:proofErr w:type="spellStart"/>
      <w:r w:rsidR="00AB1136" w:rsidRPr="00AB1136">
        <w:rPr>
          <w:sz w:val="24"/>
          <w:szCs w:val="24"/>
        </w:rPr>
        <w:t>t.j</w:t>
      </w:r>
      <w:proofErr w:type="spellEnd"/>
      <w:r w:rsidR="00AB1136" w:rsidRPr="00AB1136">
        <w:rPr>
          <w:sz w:val="24"/>
          <w:szCs w:val="24"/>
        </w:rPr>
        <w:t xml:space="preserve">. Dz. U. </w:t>
      </w:r>
      <w:r w:rsidR="00FA3DBF">
        <w:rPr>
          <w:sz w:val="24"/>
          <w:szCs w:val="24"/>
        </w:rPr>
        <w:br/>
      </w:r>
      <w:r w:rsidR="00AB1136" w:rsidRPr="00AB1136">
        <w:rPr>
          <w:sz w:val="24"/>
          <w:szCs w:val="24"/>
        </w:rPr>
        <w:t>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B1136" w:rsidRPr="00AB1136">
        <w:rPr>
          <w:sz w:val="24"/>
          <w:szCs w:val="24"/>
        </w:rPr>
        <w:t>(</w:t>
      </w:r>
      <w:proofErr w:type="spellStart"/>
      <w:r w:rsidR="00AB1136" w:rsidRPr="00AB1136">
        <w:rPr>
          <w:sz w:val="24"/>
          <w:szCs w:val="24"/>
        </w:rPr>
        <w:t>t.j</w:t>
      </w:r>
      <w:proofErr w:type="spellEnd"/>
      <w:r w:rsidR="00AB1136" w:rsidRPr="00AB1136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9E2" w:rsidRDefault="005829E2">
      <w:r>
        <w:separator/>
      </w:r>
    </w:p>
  </w:endnote>
  <w:endnote w:type="continuationSeparator" w:id="0">
    <w:p w:rsidR="005829E2" w:rsidRDefault="00582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D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3D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36" w:rsidRDefault="00AB11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9E2" w:rsidRDefault="005829E2">
      <w:r>
        <w:separator/>
      </w:r>
    </w:p>
  </w:footnote>
  <w:footnote w:type="continuationSeparator" w:id="0">
    <w:p w:rsidR="005829E2" w:rsidRDefault="005829E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36" w:rsidRDefault="00AB1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36" w:rsidRDefault="00AB11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136" w:rsidRDefault="00AB11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9E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29E2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113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450744"/>
  <w15:chartTrackingRefBased/>
  <w15:docId w15:val="{2E4EA4F2-85E7-4CB6-9F25-E272BC87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9396B-AE70-415D-8746-0B1882FC9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2017-09-26T05:14:00Z</dcterms:created>
  <dcterms:modified xsi:type="dcterms:W3CDTF">2017-09-26T05:14:00Z</dcterms:modified>
</cp:coreProperties>
</file>