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1544F9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1544F9">
        <w:rPr>
          <w:rFonts w:ascii="Times New Roman" w:hAnsi="Times New Roman"/>
          <w:b w:val="0"/>
          <w:sz w:val="24"/>
        </w:rPr>
        <w:t xml:space="preserve">Załącznik nr </w:t>
      </w:r>
      <w:r w:rsidR="001544F9" w:rsidRPr="001544F9">
        <w:rPr>
          <w:rFonts w:ascii="Times New Roman" w:hAnsi="Times New Roman"/>
          <w:b w:val="0"/>
          <w:sz w:val="24"/>
        </w:rPr>
        <w:t>3</w:t>
      </w: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BA6600" w:rsidRPr="00BA6600">
        <w:rPr>
          <w:sz w:val="24"/>
          <w:szCs w:val="24"/>
        </w:rPr>
        <w:t>NA/P/276/2017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bookmarkStart w:id="0" w:name="_GoBack"/>
      <w:bookmarkEnd w:id="0"/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1544F9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1544F9">
        <w:rPr>
          <w:sz w:val="24"/>
        </w:rPr>
        <w:t xml:space="preserve">trybie </w:t>
      </w:r>
      <w:r w:rsidR="00BA6600" w:rsidRPr="001544F9">
        <w:rPr>
          <w:sz w:val="24"/>
        </w:rPr>
        <w:t>przetarg</w:t>
      </w:r>
      <w:r w:rsidR="001544F9" w:rsidRPr="001544F9">
        <w:rPr>
          <w:sz w:val="24"/>
        </w:rPr>
        <w:t>u</w:t>
      </w:r>
      <w:r w:rsidR="00BA6600" w:rsidRPr="001544F9">
        <w:rPr>
          <w:sz w:val="24"/>
        </w:rPr>
        <w:t xml:space="preserve"> nieograniczon</w:t>
      </w:r>
      <w:r w:rsidR="001544F9" w:rsidRPr="001544F9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1544F9">
        <w:rPr>
          <w:sz w:val="24"/>
        </w:rPr>
        <w:t xml:space="preserve"> </w:t>
      </w:r>
      <w:r w:rsidR="00BA6600" w:rsidRPr="00BA6600">
        <w:rPr>
          <w:b/>
          <w:sz w:val="24"/>
          <w:szCs w:val="24"/>
        </w:rPr>
        <w:t>Dostosowanie wybranych pomieszczeń do potrzeb WMiFS w budynku L-27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3877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2693"/>
        <w:gridCol w:w="3544"/>
        <w:gridCol w:w="2409"/>
        <w:gridCol w:w="2537"/>
      </w:tblGrid>
      <w:tr w:rsidR="001544F9" w:rsidTr="001544F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694" w:type="dxa"/>
            <w:vAlign w:val="center"/>
          </w:tcPr>
          <w:p w:rsidR="001544F9" w:rsidRDefault="001544F9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693" w:type="dxa"/>
            <w:vAlign w:val="center"/>
          </w:tcPr>
          <w:p w:rsidR="001544F9" w:rsidRDefault="001544F9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3544" w:type="dxa"/>
            <w:vAlign w:val="center"/>
          </w:tcPr>
          <w:p w:rsidR="001544F9" w:rsidRDefault="001544F9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09" w:type="dxa"/>
          </w:tcPr>
          <w:p w:rsidR="001544F9" w:rsidRDefault="001544F9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1544F9" w:rsidRDefault="001544F9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1544F9" w:rsidTr="001544F9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2694" w:type="dxa"/>
          </w:tcPr>
          <w:p w:rsidR="001544F9" w:rsidRDefault="001544F9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1544F9" w:rsidRDefault="001544F9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544" w:type="dxa"/>
          </w:tcPr>
          <w:p w:rsidR="001544F9" w:rsidRDefault="001544F9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09" w:type="dxa"/>
          </w:tcPr>
          <w:p w:rsidR="001544F9" w:rsidRDefault="001544F9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1544F9" w:rsidRDefault="001544F9">
            <w:pPr>
              <w:spacing w:before="120" w:line="360" w:lineRule="auto"/>
              <w:rPr>
                <w:sz w:val="24"/>
              </w:rPr>
            </w:pPr>
          </w:p>
        </w:tc>
      </w:tr>
      <w:tr w:rsidR="001544F9" w:rsidTr="001544F9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2694" w:type="dxa"/>
          </w:tcPr>
          <w:p w:rsidR="001544F9" w:rsidRDefault="001544F9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1544F9" w:rsidRDefault="001544F9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544" w:type="dxa"/>
          </w:tcPr>
          <w:p w:rsidR="001544F9" w:rsidRDefault="001544F9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09" w:type="dxa"/>
          </w:tcPr>
          <w:p w:rsidR="001544F9" w:rsidRDefault="001544F9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1544F9" w:rsidRDefault="001544F9">
            <w:pPr>
              <w:spacing w:before="120" w:line="360" w:lineRule="auto"/>
              <w:rPr>
                <w:sz w:val="24"/>
              </w:rPr>
            </w:pPr>
          </w:p>
        </w:tc>
      </w:tr>
      <w:tr w:rsidR="001544F9" w:rsidTr="001544F9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2694" w:type="dxa"/>
          </w:tcPr>
          <w:p w:rsidR="001544F9" w:rsidRDefault="001544F9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1544F9" w:rsidRDefault="001544F9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544" w:type="dxa"/>
          </w:tcPr>
          <w:p w:rsidR="001544F9" w:rsidRDefault="001544F9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09" w:type="dxa"/>
          </w:tcPr>
          <w:p w:rsidR="001544F9" w:rsidRDefault="001544F9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1544F9" w:rsidRDefault="001544F9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7256" w:rsidRDefault="00A57256">
      <w:r>
        <w:separator/>
      </w:r>
    </w:p>
  </w:endnote>
  <w:endnote w:type="continuationSeparator" w:id="0">
    <w:p w:rsidR="00A57256" w:rsidRDefault="00A57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544F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544F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5725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7256" w:rsidRDefault="00A57256">
      <w:r>
        <w:separator/>
      </w:r>
    </w:p>
  </w:footnote>
  <w:footnote w:type="continuationSeparator" w:id="0">
    <w:p w:rsidR="00A57256" w:rsidRDefault="00A572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6600" w:rsidRDefault="00BA66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6600" w:rsidRDefault="00BA66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7256"/>
    <w:rsid w:val="00150D7E"/>
    <w:rsid w:val="001544F9"/>
    <w:rsid w:val="00167DCC"/>
    <w:rsid w:val="004E070D"/>
    <w:rsid w:val="0060654D"/>
    <w:rsid w:val="007064BA"/>
    <w:rsid w:val="00821C80"/>
    <w:rsid w:val="00936CFB"/>
    <w:rsid w:val="00980415"/>
    <w:rsid w:val="009C437A"/>
    <w:rsid w:val="00A57256"/>
    <w:rsid w:val="00AA594F"/>
    <w:rsid w:val="00B11EA3"/>
    <w:rsid w:val="00B41A5F"/>
    <w:rsid w:val="00B551AF"/>
    <w:rsid w:val="00BA6600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CFD2B94"/>
  <w15:chartTrackingRefBased/>
  <w15:docId w15:val="{0C5AE78D-60C0-46F2-BEFC-F294D2F7D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2017-10-10T09:33:00Z</dcterms:created>
  <dcterms:modified xsi:type="dcterms:W3CDTF">2017-10-10T09:33:00Z</dcterms:modified>
</cp:coreProperties>
</file>