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515F53" w:rsidRDefault="00515F53" w:rsidP="00515F53">
      <w:pPr>
        <w:spacing w:line="360" w:lineRule="auto"/>
        <w:jc w:val="right"/>
        <w:rPr>
          <w:sz w:val="24"/>
        </w:rPr>
      </w:pPr>
      <w:r w:rsidRPr="00515F53">
        <w:rPr>
          <w:sz w:val="24"/>
        </w:rPr>
        <w:t>Załącznik nr 1</w:t>
      </w:r>
    </w:p>
    <w:p w:rsidR="00515F53" w:rsidRPr="003411EB" w:rsidRDefault="003411EB" w:rsidP="003411EB">
      <w:pPr>
        <w:spacing w:line="360" w:lineRule="auto"/>
        <w:outlineLvl w:val="0"/>
        <w:rPr>
          <w:sz w:val="24"/>
          <w:szCs w:val="24"/>
        </w:rPr>
      </w:pPr>
      <w:r w:rsidRPr="003411EB">
        <w:rPr>
          <w:sz w:val="24"/>
          <w:szCs w:val="24"/>
        </w:rPr>
        <w:t>Znak sprawy: NA/P</w:t>
      </w:r>
      <w:r>
        <w:rPr>
          <w:sz w:val="24"/>
          <w:szCs w:val="24"/>
        </w:rPr>
        <w:t>/</w:t>
      </w:r>
      <w:r w:rsidRPr="003411EB">
        <w:rPr>
          <w:sz w:val="24"/>
          <w:szCs w:val="24"/>
        </w:rPr>
        <w:t>303/2017</w:t>
      </w:r>
    </w:p>
    <w:p w:rsidR="00515F53" w:rsidRPr="00D901FE" w:rsidRDefault="00D901FE" w:rsidP="00D901FE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D901F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D901FE">
      <w:pPr>
        <w:spacing w:line="360" w:lineRule="auto"/>
        <w:jc w:val="both"/>
        <w:rPr>
          <w:sz w:val="24"/>
        </w:rPr>
      </w:pPr>
    </w:p>
    <w:p w:rsidR="00391EF5" w:rsidRPr="00391EF5" w:rsidRDefault="00391EF5">
      <w:pPr>
        <w:ind w:firstLine="3969"/>
        <w:rPr>
          <w:b/>
          <w:sz w:val="24"/>
        </w:rPr>
      </w:pPr>
      <w:r w:rsidRPr="00391EF5">
        <w:rPr>
          <w:b/>
          <w:sz w:val="24"/>
        </w:rPr>
        <w:t>Politechnika Rzeszowska</w:t>
      </w:r>
    </w:p>
    <w:p w:rsidR="00905C81" w:rsidRDefault="00391EF5">
      <w:pPr>
        <w:ind w:firstLine="3969"/>
        <w:rPr>
          <w:b/>
          <w:sz w:val="24"/>
        </w:rPr>
      </w:pPr>
      <w:r w:rsidRPr="00391EF5">
        <w:rPr>
          <w:b/>
          <w:sz w:val="24"/>
        </w:rPr>
        <w:t>Dział Logistyki i Zamówień Publicznych</w:t>
      </w:r>
    </w:p>
    <w:p w:rsidR="00905C81" w:rsidRDefault="00391EF5">
      <w:pPr>
        <w:ind w:left="3969"/>
        <w:rPr>
          <w:b/>
          <w:sz w:val="24"/>
        </w:rPr>
      </w:pPr>
      <w:r w:rsidRPr="00391EF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391EF5">
        <w:rPr>
          <w:b/>
          <w:sz w:val="24"/>
        </w:rPr>
        <w:t>12</w:t>
      </w:r>
    </w:p>
    <w:p w:rsidR="00905C81" w:rsidRDefault="00391EF5" w:rsidP="00F76D25">
      <w:pPr>
        <w:numPr>
          <w:ilvl w:val="1"/>
          <w:numId w:val="41"/>
        </w:numPr>
        <w:rPr>
          <w:b/>
          <w:sz w:val="24"/>
        </w:rPr>
      </w:pPr>
      <w:r w:rsidRPr="00391EF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Pr="00FA5968" w:rsidRDefault="00F76D25" w:rsidP="00D901FE">
      <w:pPr>
        <w:ind w:hanging="284"/>
        <w:jc w:val="both"/>
        <w:rPr>
          <w:sz w:val="24"/>
        </w:rPr>
      </w:pPr>
      <w:r>
        <w:rPr>
          <w:sz w:val="24"/>
        </w:rPr>
        <w:t xml:space="preserve">1. </w:t>
      </w:r>
      <w:r w:rsidR="00905C81">
        <w:rPr>
          <w:sz w:val="24"/>
        </w:rPr>
        <w:t xml:space="preserve">Nawiązując do ogłoszonego </w:t>
      </w:r>
      <w:bookmarkStart w:id="0" w:name="_GoBack"/>
      <w:r w:rsidR="00905C81">
        <w:rPr>
          <w:sz w:val="24"/>
        </w:rPr>
        <w:t xml:space="preserve">przetargu w trybie </w:t>
      </w:r>
      <w:r w:rsidR="00391EF5" w:rsidRPr="00391EF5">
        <w:rPr>
          <w:b/>
          <w:sz w:val="24"/>
        </w:rPr>
        <w:t>przetarg nieograniczony</w:t>
      </w:r>
      <w:r w:rsidR="00905C81">
        <w:rPr>
          <w:sz w:val="24"/>
        </w:rPr>
        <w:t xml:space="preserve"> na:</w:t>
      </w:r>
      <w:r w:rsidR="003411EB">
        <w:rPr>
          <w:sz w:val="24"/>
        </w:rPr>
        <w:t xml:space="preserve"> </w:t>
      </w:r>
      <w:r w:rsidR="00391EF5" w:rsidRPr="00391EF5">
        <w:rPr>
          <w:b/>
          <w:sz w:val="24"/>
        </w:rPr>
        <w:t xml:space="preserve">Remont pomieszczeń w D.S. Nestor, Akapit, </w:t>
      </w:r>
      <w:r w:rsidR="00515F53" w:rsidRPr="00391EF5">
        <w:rPr>
          <w:b/>
          <w:sz w:val="24"/>
        </w:rPr>
        <w:t>Pingwin</w:t>
      </w:r>
      <w:r w:rsidR="00391EF5" w:rsidRPr="00391EF5">
        <w:rPr>
          <w:b/>
          <w:sz w:val="24"/>
        </w:rPr>
        <w:t>, Promień, Alchemik - wymiana aparatury sanitarnej</w:t>
      </w:r>
      <w:r>
        <w:rPr>
          <w:sz w:val="24"/>
        </w:rPr>
        <w:t xml:space="preserve">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za wykonanie zamówienia</w:t>
      </w:r>
      <w:bookmarkEnd w:id="0"/>
      <w:r w:rsidR="00FE29AA" w:rsidRPr="000D23C5">
        <w:rPr>
          <w:sz w:val="24"/>
        </w:rPr>
        <w:t>: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D901FE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........................................................................................</w:t>
      </w:r>
      <w:r w:rsidR="00D901FE">
        <w:rPr>
          <w:sz w:val="24"/>
          <w:szCs w:val="24"/>
        </w:rPr>
        <w:t>...</w:t>
      </w:r>
      <w:r w:rsidRPr="000D23C5">
        <w:rPr>
          <w:sz w:val="24"/>
          <w:szCs w:val="24"/>
        </w:rPr>
        <w:t>.........................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........................................................................</w:t>
      </w:r>
      <w:r w:rsidR="00D901FE"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 w:rsidR="00D901FE"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3411EB">
        <w:rPr>
          <w:sz w:val="24"/>
          <w:szCs w:val="24"/>
        </w:rPr>
        <w:t xml:space="preserve">VAT   </w:t>
      </w:r>
      <w:r w:rsidR="00515F53" w:rsidRPr="003411EB">
        <w:rPr>
          <w:sz w:val="24"/>
          <w:szCs w:val="24"/>
        </w:rPr>
        <w:t>w wysokości 8</w:t>
      </w:r>
      <w:r w:rsidRPr="003411EB">
        <w:rPr>
          <w:sz w:val="24"/>
          <w:szCs w:val="24"/>
        </w:rPr>
        <w:t>%</w:t>
      </w:r>
      <w:r w:rsidRPr="000D23C5">
        <w:rPr>
          <w:sz w:val="24"/>
          <w:szCs w:val="24"/>
        </w:rPr>
        <w:t xml:space="preserve"> ……………………</w:t>
      </w:r>
      <w:r w:rsidR="00D901FE">
        <w:rPr>
          <w:sz w:val="24"/>
          <w:szCs w:val="24"/>
        </w:rPr>
        <w:t>…………………….……….</w:t>
      </w:r>
      <w:r w:rsidRPr="000D23C5">
        <w:rPr>
          <w:sz w:val="24"/>
          <w:szCs w:val="24"/>
        </w:rPr>
        <w:t>……</w:t>
      </w:r>
    </w:p>
    <w:p w:rsidR="00FE29AA" w:rsidRPr="000D23C5" w:rsidRDefault="00FE29AA" w:rsidP="00D901FE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</w:t>
      </w:r>
      <w:r w:rsidR="00D901FE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......................................................................</w:t>
      </w:r>
    </w:p>
    <w:tbl>
      <w:tblPr>
        <w:tblpPr w:leftFromText="141" w:rightFromText="141" w:vertAnchor="text" w:tblpY="1"/>
        <w:tblOverlap w:val="never"/>
        <w:tblW w:w="92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6237"/>
        <w:gridCol w:w="1810"/>
      </w:tblGrid>
      <w:tr w:rsidR="00D901FE" w:rsidRPr="00D901FE" w:rsidTr="00AA4BFC">
        <w:trPr>
          <w:cantSplit/>
          <w:trHeight w:val="598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</w:rPr>
            </w:pPr>
            <w:r w:rsidRPr="00D901FE">
              <w:rPr>
                <w:b/>
                <w:caps/>
              </w:rPr>
              <w:t xml:space="preserve">Poz.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aps/>
              </w:rPr>
            </w:pPr>
            <w:r w:rsidRPr="00D901FE">
              <w:rPr>
                <w:b/>
                <w:caps/>
              </w:rPr>
              <w:t>Zakres robót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D901FE">
              <w:t>Cena [zł]</w:t>
            </w:r>
          </w:p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D901FE">
              <w:t>brutto</w:t>
            </w:r>
          </w:p>
        </w:tc>
      </w:tr>
      <w:tr w:rsidR="00D901FE" w:rsidRPr="00D901FE" w:rsidTr="00AA4BFC">
        <w:trPr>
          <w:trHeight w:val="1064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 D.S. Alchemik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Promień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Nestor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Akapit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  <w:tr w:rsidR="00D901FE" w:rsidRPr="00D901FE" w:rsidTr="00AA4BFC">
        <w:trPr>
          <w:trHeight w:val="1202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D901FE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D901FE">
              <w:rPr>
                <w:bCs/>
                <w:sz w:val="28"/>
                <w:szCs w:val="28"/>
              </w:rPr>
              <w:t>Wymiana armatury sanitarnej</w:t>
            </w:r>
          </w:p>
          <w:p w:rsidR="00D901FE" w:rsidRPr="00D901FE" w:rsidRDefault="00D901FE" w:rsidP="00D901FE">
            <w:pPr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D901FE">
              <w:rPr>
                <w:bCs/>
                <w:sz w:val="28"/>
                <w:szCs w:val="28"/>
              </w:rPr>
              <w:t>w D.S. Pingwin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901FE" w:rsidRPr="00D901FE" w:rsidRDefault="00D901FE" w:rsidP="00D901F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left="72"/>
              <w:jc w:val="center"/>
              <w:textAlignment w:val="baseline"/>
              <w:rPr>
                <w:b/>
                <w:color w:val="000000"/>
                <w:sz w:val="24"/>
              </w:rPr>
            </w:pPr>
          </w:p>
        </w:tc>
      </w:tr>
    </w:tbl>
    <w:p w:rsidR="00F76D25" w:rsidRDefault="00F76D25" w:rsidP="00F76D25">
      <w:pPr>
        <w:ind w:hanging="284"/>
        <w:jc w:val="both"/>
        <w:rPr>
          <w:kern w:val="20"/>
          <w:sz w:val="18"/>
          <w:szCs w:val="18"/>
        </w:rPr>
      </w:pPr>
    </w:p>
    <w:p w:rsidR="00F76D25" w:rsidRDefault="00F76D25" w:rsidP="00F76D25">
      <w:pPr>
        <w:ind w:hanging="284"/>
        <w:jc w:val="both"/>
        <w:rPr>
          <w:kern w:val="20"/>
          <w:sz w:val="24"/>
          <w:szCs w:val="24"/>
        </w:rPr>
      </w:pPr>
      <w:r w:rsidRPr="00F76D25">
        <w:rPr>
          <w:kern w:val="20"/>
          <w:sz w:val="24"/>
          <w:szCs w:val="24"/>
        </w:rPr>
        <w:lastRenderedPageBreak/>
        <w:t>Termin wykon</w:t>
      </w:r>
      <w:r>
        <w:rPr>
          <w:kern w:val="20"/>
          <w:sz w:val="24"/>
          <w:szCs w:val="24"/>
        </w:rPr>
        <w:t xml:space="preserve">ania: </w:t>
      </w:r>
    </w:p>
    <w:p w:rsidR="00F76D25" w:rsidRPr="00FA5968" w:rsidRDefault="00F76D25" w:rsidP="00F76D25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do 22.12.2017 r. </w:t>
      </w:r>
      <w:r w:rsidRPr="003411EB">
        <w:rPr>
          <w:b/>
          <w:kern w:val="20"/>
        </w:rPr>
        <w:t xml:space="preserve">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</w:r>
      <w:r w:rsidRPr="003411EB">
        <w:rPr>
          <w:b/>
          <w:kern w:val="20"/>
        </w:rPr>
        <w:t xml:space="preserve">               </w:t>
      </w:r>
      <w:r w:rsidRPr="003411EB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do 15.12.2017 r.</w:t>
      </w:r>
      <w:r w:rsidRPr="003411EB">
        <w:rPr>
          <w:b/>
          <w:kern w:val="20"/>
        </w:rPr>
        <w:tab/>
      </w:r>
      <w:r w:rsidRPr="00FA5968">
        <w:rPr>
          <w:kern w:val="20"/>
        </w:rPr>
        <w:t xml:space="preserve"> </w:t>
      </w:r>
    </w:p>
    <w:p w:rsidR="00F76D25" w:rsidRDefault="00F76D25" w:rsidP="00F76D25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76D25" w:rsidRPr="00F76D25" w:rsidRDefault="00F76D25" w:rsidP="00F76D25">
      <w:pPr>
        <w:ind w:hanging="284"/>
        <w:jc w:val="both"/>
        <w:rPr>
          <w:kern w:val="20"/>
          <w:sz w:val="24"/>
          <w:szCs w:val="24"/>
        </w:rPr>
      </w:pPr>
    </w:p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3411EB">
        <w:rPr>
          <w:kern w:val="20"/>
          <w:sz w:val="96"/>
          <w:szCs w:val="96"/>
        </w:rPr>
        <w:t>□</w:t>
      </w:r>
      <w:r w:rsidRPr="003411EB">
        <w:rPr>
          <w:b/>
          <w:kern w:val="20"/>
        </w:rPr>
        <w:t xml:space="preserve">5 lat               </w:t>
      </w:r>
      <w:r w:rsidRPr="003411EB">
        <w:rPr>
          <w:b/>
          <w:kern w:val="20"/>
        </w:rPr>
        <w:tab/>
        <w:t xml:space="preserve">      </w:t>
      </w:r>
      <w:r w:rsidRPr="003411EB">
        <w:rPr>
          <w:b/>
          <w:kern w:val="20"/>
        </w:rPr>
        <w:tab/>
        <w:t xml:space="preserve">                 </w:t>
      </w:r>
      <w:r w:rsidRPr="003411EB">
        <w:rPr>
          <w:b/>
          <w:kern w:val="20"/>
          <w:sz w:val="96"/>
          <w:szCs w:val="96"/>
        </w:rPr>
        <w:t>□</w:t>
      </w:r>
      <w:r w:rsidRPr="003411EB">
        <w:rPr>
          <w:b/>
          <w:kern w:val="20"/>
        </w:rPr>
        <w:t>6 lat</w:t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</w:r>
      <w:r w:rsidRPr="003411EB">
        <w:rPr>
          <w:b/>
          <w:kern w:val="20"/>
        </w:rPr>
        <w:tab/>
        <w:t xml:space="preserve">                    </w:t>
      </w:r>
      <w:r w:rsidRPr="003411EB">
        <w:rPr>
          <w:b/>
          <w:kern w:val="20"/>
          <w:sz w:val="96"/>
          <w:szCs w:val="96"/>
        </w:rPr>
        <w:t xml:space="preserve"> □</w:t>
      </w:r>
      <w:r w:rsidRPr="003411EB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E29AA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76D25" w:rsidRDefault="00F76D25" w:rsidP="00FE29AA">
      <w:pPr>
        <w:ind w:hanging="284"/>
        <w:jc w:val="both"/>
        <w:rPr>
          <w:kern w:val="20"/>
          <w:sz w:val="18"/>
          <w:szCs w:val="18"/>
        </w:rPr>
      </w:pPr>
    </w:p>
    <w:p w:rsidR="00FE29AA" w:rsidRDefault="00FE29AA" w:rsidP="00FE29AA"/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Zakres prac przewidzianych do wykonania jest zgodny z zakresem objętym specyfikacją istotnych warunków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4. Oświadczamy, że zapoznaliśmy się ze specyfikacją istotnych warunków zamówienia i  nie  wnosimy do niej zastrzeżeń oraz zdobyliśmy konieczne informacje potrzebne do właściwego wykonania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5.  Oświadczamy, że uważamy się za związanych niniejszą ofertą na czas wskazany w specyfikacji istotnych warunków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76D25" w:rsidRDefault="00F76D25" w:rsidP="00F76D25">
      <w:pPr>
        <w:ind w:left="426" w:hanging="568"/>
        <w:jc w:val="both"/>
        <w:rPr>
          <w:sz w:val="24"/>
        </w:rPr>
      </w:pPr>
      <w:r>
        <w:rPr>
          <w:sz w:val="24"/>
        </w:rPr>
        <w:t>7.  Nazwa podwykonawcy i zakres rzeczowy, któremu  Wykonawca zamierza powierzyć wykonanie części przedmiotu zamówienia lub całości przedmiotu zamówienia.</w:t>
      </w:r>
    </w:p>
    <w:p w:rsidR="00F76D25" w:rsidRDefault="00F76D25" w:rsidP="00F76D25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F76D25" w:rsidTr="00AA4BFC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F76D25" w:rsidTr="00AA4BFC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</w:tbl>
    <w:p w:rsidR="00F76D25" w:rsidRDefault="00F76D25" w:rsidP="00F76D25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F76D25" w:rsidRDefault="00F76D25" w:rsidP="00F76D25">
      <w:pPr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F76D25" w:rsidRDefault="00F76D25" w:rsidP="00F76D25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F76D25" w:rsidRDefault="00F76D25" w:rsidP="00F76D25">
      <w:pPr>
        <w:jc w:val="both"/>
        <w:rPr>
          <w:sz w:val="16"/>
          <w:szCs w:val="16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76D25" w:rsidRPr="00A97673" w:rsidRDefault="00F76D25" w:rsidP="00F76D25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F76D25" w:rsidRDefault="00F76D25" w:rsidP="00F76D25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kwotę w wysokości co najmniej  </w:t>
      </w:r>
      <w:r>
        <w:rPr>
          <w:sz w:val="24"/>
        </w:rPr>
        <w:br/>
        <w:t>90 000,00  zł</w:t>
      </w:r>
    </w:p>
    <w:p w:rsidR="00F76D25" w:rsidRDefault="00F76D25" w:rsidP="00F76D25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F76D25" w:rsidRDefault="00F76D25" w:rsidP="00F76D25">
      <w:pPr>
        <w:jc w:val="both"/>
        <w:rPr>
          <w:sz w:val="24"/>
        </w:rPr>
      </w:pPr>
      <w:r>
        <w:rPr>
          <w:sz w:val="96"/>
          <w:szCs w:val="96"/>
        </w:rPr>
        <w:lastRenderedPageBreak/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F76D25" w:rsidRDefault="00F76D25" w:rsidP="00F76D25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F76D25" w:rsidRPr="00A97673" w:rsidRDefault="00F76D25" w:rsidP="00F76D25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76D25" w:rsidRDefault="00F76D25" w:rsidP="00F76D25">
      <w:pPr>
        <w:jc w:val="both"/>
        <w:rPr>
          <w:bCs/>
          <w:sz w:val="24"/>
        </w:rPr>
      </w:pPr>
      <w:r>
        <w:rPr>
          <w:sz w:val="24"/>
        </w:rPr>
        <w:t xml:space="preserve">12. Wykonawca należy do </w:t>
      </w:r>
      <w:r>
        <w:rPr>
          <w:bCs/>
          <w:sz w:val="24"/>
        </w:rPr>
        <w:t>sektora małych i średnich przedsiębiorstw</w:t>
      </w:r>
    </w:p>
    <w:p w:rsidR="00F76D25" w:rsidRDefault="00F76D25" w:rsidP="00F76D25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F76D25" w:rsidRDefault="00F76D25" w:rsidP="00F76D25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>13.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76D25" w:rsidTr="00AA4BF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  <w:tr w:rsidR="00F76D25" w:rsidTr="00AA4BF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D25" w:rsidRDefault="00F76D25" w:rsidP="00AA4BFC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D25" w:rsidRDefault="00F76D25" w:rsidP="00AA4BFC">
            <w:pPr>
              <w:jc w:val="both"/>
              <w:rPr>
                <w:sz w:val="24"/>
              </w:rPr>
            </w:pPr>
          </w:p>
        </w:tc>
      </w:tr>
    </w:tbl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F76D25" w:rsidRDefault="00F76D25" w:rsidP="00F76D25">
      <w:pPr>
        <w:jc w:val="both"/>
        <w:rPr>
          <w:sz w:val="24"/>
        </w:rPr>
      </w:pPr>
    </w:p>
    <w:p w:rsidR="00F76D25" w:rsidRDefault="00F76D25" w:rsidP="00F76D25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F76D25" w:rsidRPr="00A97673" w:rsidRDefault="00F76D25" w:rsidP="00F76D25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905C81" w:rsidRDefault="00905C81" w:rsidP="00F76D25">
      <w:pPr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CCE" w:rsidRDefault="00AA6CCE">
      <w:r>
        <w:separator/>
      </w:r>
    </w:p>
  </w:endnote>
  <w:endnote w:type="continuationSeparator" w:id="0">
    <w:p w:rsidR="00AA6CCE" w:rsidRDefault="00AA6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901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CCE" w:rsidRDefault="00AA6CCE">
      <w:r>
        <w:separator/>
      </w:r>
    </w:p>
  </w:footnote>
  <w:footnote w:type="continuationSeparator" w:id="0">
    <w:p w:rsidR="00AA6CCE" w:rsidRDefault="00AA6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EF5" w:rsidRDefault="00391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7910177"/>
    <w:multiLevelType w:val="multilevel"/>
    <w:tmpl w:val="D554706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39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4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CCE"/>
    <w:rsid w:val="000D3BF8"/>
    <w:rsid w:val="003411EB"/>
    <w:rsid w:val="00391EF5"/>
    <w:rsid w:val="00515F53"/>
    <w:rsid w:val="00905C81"/>
    <w:rsid w:val="00910C60"/>
    <w:rsid w:val="00A23135"/>
    <w:rsid w:val="00AA6CCE"/>
    <w:rsid w:val="00D901FE"/>
    <w:rsid w:val="00E725C4"/>
    <w:rsid w:val="00F76D25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F920B2C"/>
  <w15:chartTrackingRefBased/>
  <w15:docId w15:val="{B88FB923-1F05-4C44-983B-48A8FC39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404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2017-11-06T10:34:00Z</dcterms:created>
  <dcterms:modified xsi:type="dcterms:W3CDTF">2017-11-06T10:34:00Z</dcterms:modified>
</cp:coreProperties>
</file>