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9190C" w:rsidRDefault="006676AE" w:rsidP="006676AE">
      <w:pPr>
        <w:pStyle w:val="Nagwek4"/>
        <w:rPr>
          <w:i w:val="0"/>
          <w:sz w:val="22"/>
          <w:szCs w:val="22"/>
        </w:rPr>
      </w:pPr>
      <w:r w:rsidRPr="0079190C">
        <w:rPr>
          <w:i w:val="0"/>
          <w:sz w:val="22"/>
          <w:szCs w:val="22"/>
        </w:rPr>
        <w:t xml:space="preserve">Załącznik nr </w:t>
      </w:r>
      <w:r w:rsidR="00654D48" w:rsidRPr="0079190C">
        <w:rPr>
          <w:i w:val="0"/>
          <w:sz w:val="22"/>
          <w:szCs w:val="22"/>
        </w:rPr>
        <w:t>5</w:t>
      </w:r>
    </w:p>
    <w:p w:rsidR="005103B9" w:rsidRPr="0079190C" w:rsidRDefault="005103B9" w:rsidP="005103B9">
      <w:pPr>
        <w:spacing w:after="0" w:line="480" w:lineRule="auto"/>
      </w:pPr>
    </w:p>
    <w:p w:rsidR="006676AE" w:rsidRPr="0079190C" w:rsidRDefault="005103B9" w:rsidP="005103B9">
      <w:pPr>
        <w:spacing w:after="0" w:line="480" w:lineRule="auto"/>
        <w:rPr>
          <w:rFonts w:ascii="Times New Roman" w:hAnsi="Times New Roman"/>
        </w:rPr>
      </w:pPr>
      <w:r w:rsidRPr="0079190C">
        <w:rPr>
          <w:rFonts w:ascii="Times New Roman" w:hAnsi="Times New Roman"/>
        </w:rPr>
        <w:t xml:space="preserve">Znak sprawy: </w:t>
      </w:r>
      <w:r w:rsidR="00654D48" w:rsidRPr="0079190C">
        <w:rPr>
          <w:rFonts w:ascii="Times New Roman" w:hAnsi="Times New Roman"/>
        </w:rPr>
        <w:t>NA/P/303/2017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4D48" w:rsidRPr="00654D4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4D48" w:rsidRPr="00654D4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54D48" w:rsidRPr="00654D4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4D48" w:rsidRPr="00654D4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54D48" w:rsidRPr="00654D48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54D48" w:rsidRPr="00654D48">
        <w:rPr>
          <w:rFonts w:ascii="Times New Roman" w:hAnsi="Times New Roman"/>
          <w:sz w:val="21"/>
          <w:szCs w:val="21"/>
        </w:rPr>
        <w:t>(</w:t>
      </w:r>
      <w:proofErr w:type="spellStart"/>
      <w:r w:rsidR="00654D48" w:rsidRPr="00654D48">
        <w:rPr>
          <w:rFonts w:ascii="Times New Roman" w:hAnsi="Times New Roman"/>
          <w:sz w:val="21"/>
          <w:szCs w:val="21"/>
        </w:rPr>
        <w:t>t.j</w:t>
      </w:r>
      <w:proofErr w:type="spellEnd"/>
      <w:r w:rsidR="00654D48" w:rsidRPr="00654D48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79190C" w:rsidRDefault="00313417" w:rsidP="0079190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54D48" w:rsidRPr="00654D48">
        <w:rPr>
          <w:rFonts w:ascii="Times New Roman" w:hAnsi="Times New Roman"/>
          <w:b/>
          <w:sz w:val="24"/>
          <w:szCs w:val="24"/>
        </w:rPr>
        <w:t>Remont pomies</w:t>
      </w:r>
      <w:r w:rsidR="0079190C">
        <w:rPr>
          <w:rFonts w:ascii="Times New Roman" w:hAnsi="Times New Roman"/>
          <w:b/>
          <w:sz w:val="24"/>
          <w:szCs w:val="24"/>
        </w:rPr>
        <w:t>zczeń w D.S. Nestor, Akapit, Pin</w:t>
      </w:r>
      <w:r w:rsidR="00654D48" w:rsidRPr="00654D48">
        <w:rPr>
          <w:rFonts w:ascii="Times New Roman" w:hAnsi="Times New Roman"/>
          <w:b/>
          <w:sz w:val="24"/>
          <w:szCs w:val="24"/>
        </w:rPr>
        <w:t>gwin, Promień, Alchemik - wymiana aparatury sanitarnej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654D48" w:rsidRPr="0079190C" w:rsidRDefault="00C113BF" w:rsidP="0079190C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654D48" w:rsidRPr="00023477" w:rsidRDefault="00654D48" w:rsidP="00654D4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54D48" w:rsidRPr="00997D0F" w:rsidRDefault="00654D48" w:rsidP="00654D4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54D48" w:rsidRPr="000247FF" w:rsidRDefault="00654D48" w:rsidP="00654D4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654D48" w:rsidRPr="000247FF" w:rsidRDefault="00654D48" w:rsidP="00654D4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79190C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</w:t>
      </w:r>
      <w:r w:rsidRPr="000247FF">
        <w:rPr>
          <w:rFonts w:ascii="Times New Roman" w:hAnsi="Times New Roman"/>
        </w:rPr>
        <w:lastRenderedPageBreak/>
        <w:t>2015r.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79190C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79190C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79190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5EA" w:rsidRDefault="00BA15EA" w:rsidP="0038231F">
      <w:pPr>
        <w:spacing w:after="0" w:line="240" w:lineRule="auto"/>
      </w:pPr>
      <w:r>
        <w:separator/>
      </w:r>
    </w:p>
  </w:endnote>
  <w:endnote w:type="continuationSeparator" w:id="0">
    <w:p w:rsidR="00BA15EA" w:rsidRDefault="00BA15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D48" w:rsidRDefault="00654D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9190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9190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D48" w:rsidRDefault="00654D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5EA" w:rsidRDefault="00BA15EA" w:rsidP="0038231F">
      <w:pPr>
        <w:spacing w:after="0" w:line="240" w:lineRule="auto"/>
      </w:pPr>
      <w:r>
        <w:separator/>
      </w:r>
    </w:p>
  </w:footnote>
  <w:footnote w:type="continuationSeparator" w:id="0">
    <w:p w:rsidR="00BA15EA" w:rsidRDefault="00BA15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D48" w:rsidRDefault="00654D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D48" w:rsidRDefault="00654D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D48" w:rsidRDefault="00654D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15E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4D4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190C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15E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3A10D"/>
  <w15:docId w15:val="{2A1B9EB9-0A14-4B75-8938-FF5093AE8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98641-AD45-4C09-ADDE-54E3F2F9F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2017-10-27T10:14:00Z</dcterms:created>
  <dcterms:modified xsi:type="dcterms:W3CDTF">2017-10-27T10:14:00Z</dcterms:modified>
</cp:coreProperties>
</file>