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504C45" w:rsidRDefault="006676AE" w:rsidP="006676AE">
      <w:pPr>
        <w:pStyle w:val="Nagwek4"/>
        <w:rPr>
          <w:i w:val="0"/>
          <w:sz w:val="22"/>
          <w:szCs w:val="22"/>
        </w:rPr>
      </w:pPr>
      <w:r w:rsidRPr="00504C45">
        <w:rPr>
          <w:i w:val="0"/>
          <w:sz w:val="22"/>
          <w:szCs w:val="22"/>
        </w:rPr>
        <w:t xml:space="preserve">Załącznik nr </w:t>
      </w:r>
      <w:r w:rsidR="00C008D4" w:rsidRPr="00504C45">
        <w:rPr>
          <w:i w:val="0"/>
          <w:sz w:val="22"/>
          <w:szCs w:val="22"/>
        </w:rPr>
        <w:t>5</w:t>
      </w:r>
    </w:p>
    <w:p w:rsidR="006676AE" w:rsidRPr="00504C45" w:rsidRDefault="005103B9" w:rsidP="005103B9">
      <w:pPr>
        <w:spacing w:after="0" w:line="480" w:lineRule="auto"/>
        <w:rPr>
          <w:rFonts w:ascii="Times New Roman" w:hAnsi="Times New Roman"/>
        </w:rPr>
      </w:pPr>
      <w:r w:rsidRPr="00504C45">
        <w:rPr>
          <w:rFonts w:ascii="Times New Roman" w:hAnsi="Times New Roman"/>
        </w:rPr>
        <w:t xml:space="preserve">Znak sprawy: </w:t>
      </w:r>
      <w:r w:rsidR="00C008D4" w:rsidRPr="00504C45">
        <w:rPr>
          <w:rFonts w:ascii="Times New Roman" w:hAnsi="Times New Roman"/>
        </w:rPr>
        <w:t>NA/P/312/2017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08D4" w:rsidRPr="00C008D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08D4" w:rsidRPr="00C008D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008D4" w:rsidRPr="00C008D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08D4" w:rsidRPr="00C008D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008D4" w:rsidRPr="00C008D4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118F0" w:rsidRPr="006676AE" w:rsidRDefault="00504C45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936D6" w:rsidRPr="006676AE" w:rsidRDefault="00504C45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 </w:t>
      </w:r>
      <w:r w:rsidR="007936D6"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7936D6"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504C45">
      <w:pPr>
        <w:spacing w:after="0"/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504C45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504C45">
      <w:pPr>
        <w:spacing w:line="24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C008D4" w:rsidRPr="00C008D4">
        <w:rPr>
          <w:rFonts w:ascii="Times New Roman" w:hAnsi="Times New Roman"/>
          <w:sz w:val="21"/>
          <w:szCs w:val="21"/>
        </w:rPr>
        <w:t>(</w:t>
      </w:r>
      <w:proofErr w:type="spellStart"/>
      <w:r w:rsidR="00C008D4" w:rsidRPr="00C008D4">
        <w:rPr>
          <w:rFonts w:ascii="Times New Roman" w:hAnsi="Times New Roman"/>
          <w:sz w:val="21"/>
          <w:szCs w:val="21"/>
        </w:rPr>
        <w:t>t.j</w:t>
      </w:r>
      <w:proofErr w:type="spellEnd"/>
      <w:r w:rsidR="00C008D4" w:rsidRPr="00C008D4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504C45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504C45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504C45" w:rsidRDefault="00313417" w:rsidP="00504C45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B2AD9" w:rsidRDefault="001F027E" w:rsidP="00504C4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C008D4" w:rsidRPr="00C008D4">
        <w:rPr>
          <w:rFonts w:ascii="Times New Roman" w:hAnsi="Times New Roman"/>
          <w:b/>
          <w:sz w:val="24"/>
          <w:szCs w:val="24"/>
        </w:rPr>
        <w:t>Remont okien w Domach Studenckich Politechniki Rzeszowskiej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504C45">
      <w:pPr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504C45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008D4" w:rsidRPr="00504C45" w:rsidRDefault="00C113BF" w:rsidP="00504C45">
      <w:pPr>
        <w:spacing w:before="120"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504C45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C008D4" w:rsidRPr="00023477" w:rsidRDefault="00C008D4" w:rsidP="00504C45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</w:t>
      </w:r>
      <w:r w:rsidR="00504C45">
        <w:rPr>
          <w:rFonts w:ascii="Times New Roman" w:hAnsi="Times New Roman"/>
        </w:rPr>
        <w:t xml:space="preserve">iu z postępowania na podstawie </w:t>
      </w:r>
      <w:r w:rsidRPr="00023477">
        <w:rPr>
          <w:rFonts w:ascii="Times New Roman" w:hAnsi="Times New Roman"/>
        </w:rPr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504C45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:rsidR="00C008D4" w:rsidRPr="00997D0F" w:rsidRDefault="00C008D4" w:rsidP="00C008D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008D4" w:rsidRPr="000247FF" w:rsidRDefault="00C008D4" w:rsidP="00C008D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C008D4" w:rsidRPr="000247FF" w:rsidRDefault="00C008D4" w:rsidP="00C008D4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023477" w:rsidRDefault="00023477" w:rsidP="00504C45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504C45" w:rsidRDefault="00504C45" w:rsidP="00504C4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504C45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504C45">
      <w:pPr>
        <w:spacing w:after="0" w:line="276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504C45">
      <w:pPr>
        <w:spacing w:after="0" w:line="276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504C45">
      <w:pPr>
        <w:spacing w:after="0" w:line="276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504C45" w:rsidRDefault="00504C45" w:rsidP="00504C4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504C45">
      <w:pPr>
        <w:spacing w:before="120" w:after="0" w:line="276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 xml:space="preserve">Oświadczam, że w </w:t>
      </w:r>
      <w:bookmarkStart w:id="0" w:name="_GoBack"/>
      <w:r w:rsidRPr="00F8042D">
        <w:rPr>
          <w:rFonts w:ascii="Times New Roman" w:hAnsi="Times New Roman"/>
        </w:rPr>
        <w:t>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504C45">
      <w:pPr>
        <w:spacing w:after="0" w:line="276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 xml:space="preserve">nie zachodzą podstawy wykluczenia z postępowania </w:t>
      </w:r>
      <w:bookmarkEnd w:id="0"/>
      <w:r w:rsidRPr="00F8042D">
        <w:rPr>
          <w:rFonts w:ascii="Times New Roman" w:hAnsi="Times New Roman"/>
        </w:rPr>
        <w:t>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7D2" w:rsidRDefault="007E67D2" w:rsidP="0038231F">
      <w:pPr>
        <w:spacing w:after="0" w:line="240" w:lineRule="auto"/>
      </w:pPr>
      <w:r>
        <w:separator/>
      </w:r>
    </w:p>
  </w:endnote>
  <w:endnote w:type="continuationSeparator" w:id="0">
    <w:p w:rsidR="007E67D2" w:rsidRDefault="007E67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8D4" w:rsidRDefault="00C008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04C4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04C4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8D4" w:rsidRDefault="00C008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7D2" w:rsidRDefault="007E67D2" w:rsidP="0038231F">
      <w:pPr>
        <w:spacing w:after="0" w:line="240" w:lineRule="auto"/>
      </w:pPr>
      <w:r>
        <w:separator/>
      </w:r>
    </w:p>
  </w:footnote>
  <w:footnote w:type="continuationSeparator" w:id="0">
    <w:p w:rsidR="007E67D2" w:rsidRDefault="007E67D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8D4" w:rsidRDefault="00C008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8D4" w:rsidRDefault="00C008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08D4" w:rsidRDefault="00C008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67D2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4C45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67D2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08D4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0317B7"/>
  <w15:docId w15:val="{92F665BE-6996-41EE-A732-6D5037F2F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21251-230D-421F-9668-31BB63D93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630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2017-11-10T07:29:00Z</dcterms:created>
  <dcterms:modified xsi:type="dcterms:W3CDTF">2017-11-10T07:29:00Z</dcterms:modified>
</cp:coreProperties>
</file>