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40160" w:rsidRDefault="006676AE" w:rsidP="006676AE">
      <w:pPr>
        <w:pStyle w:val="Nagwek4"/>
        <w:rPr>
          <w:i w:val="0"/>
          <w:sz w:val="22"/>
          <w:szCs w:val="22"/>
        </w:rPr>
      </w:pPr>
      <w:r w:rsidRPr="00D40160">
        <w:rPr>
          <w:i w:val="0"/>
          <w:sz w:val="22"/>
          <w:szCs w:val="22"/>
        </w:rPr>
        <w:t xml:space="preserve">Załącznik nr </w:t>
      </w:r>
      <w:r w:rsidR="00F52957" w:rsidRPr="00D40160">
        <w:rPr>
          <w:i w:val="0"/>
          <w:sz w:val="22"/>
          <w:szCs w:val="22"/>
        </w:rPr>
        <w:t>5</w:t>
      </w:r>
    </w:p>
    <w:p w:rsidR="006676AE" w:rsidRPr="00D40160" w:rsidRDefault="005103B9" w:rsidP="005103B9">
      <w:pPr>
        <w:spacing w:after="0" w:line="480" w:lineRule="auto"/>
        <w:rPr>
          <w:rFonts w:ascii="Times New Roman" w:hAnsi="Times New Roman"/>
        </w:rPr>
      </w:pPr>
      <w:r w:rsidRPr="00D40160">
        <w:rPr>
          <w:rFonts w:ascii="Times New Roman" w:hAnsi="Times New Roman"/>
        </w:rPr>
        <w:t xml:space="preserve">Znak sprawy: </w:t>
      </w:r>
      <w:r w:rsidR="00F52957" w:rsidRPr="00D40160">
        <w:rPr>
          <w:rFonts w:ascii="Times New Roman" w:hAnsi="Times New Roman"/>
        </w:rPr>
        <w:t>NA/P/327/2017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2957" w:rsidRPr="00F5295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2957" w:rsidRPr="00F5295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52957" w:rsidRPr="00F5295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2957" w:rsidRPr="00F5295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52957" w:rsidRPr="00F5295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52957" w:rsidRPr="00F52957">
        <w:rPr>
          <w:rFonts w:ascii="Times New Roman" w:hAnsi="Times New Roman"/>
          <w:sz w:val="21"/>
          <w:szCs w:val="21"/>
        </w:rPr>
        <w:t>(</w:t>
      </w:r>
      <w:proofErr w:type="spellStart"/>
      <w:r w:rsidR="00F52957" w:rsidRPr="00F52957">
        <w:rPr>
          <w:rFonts w:ascii="Times New Roman" w:hAnsi="Times New Roman"/>
          <w:sz w:val="21"/>
          <w:szCs w:val="21"/>
        </w:rPr>
        <w:t>t.j</w:t>
      </w:r>
      <w:proofErr w:type="spellEnd"/>
      <w:r w:rsidR="00F52957" w:rsidRPr="00F52957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40160" w:rsidRDefault="00313417" w:rsidP="00D4016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52957" w:rsidRPr="00F52957">
        <w:rPr>
          <w:rFonts w:ascii="Times New Roman" w:hAnsi="Times New Roman"/>
          <w:b/>
          <w:sz w:val="24"/>
          <w:szCs w:val="24"/>
        </w:rPr>
        <w:t>Remont laboratorium H-212 dla Wydziału Chemicznego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F52957" w:rsidRPr="00D40160" w:rsidRDefault="00C113BF" w:rsidP="00D4016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52957" w:rsidRPr="00023477" w:rsidRDefault="00F52957" w:rsidP="00F5295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52957" w:rsidRPr="00997D0F" w:rsidRDefault="00F52957" w:rsidP="00F5295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52957" w:rsidRPr="000247FF" w:rsidRDefault="00F52957" w:rsidP="00F529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52957" w:rsidRPr="000247FF" w:rsidRDefault="00F52957" w:rsidP="00F5295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D40160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</w:t>
      </w:r>
      <w:r w:rsidRPr="000247FF">
        <w:rPr>
          <w:rFonts w:ascii="Times New Roman" w:hAnsi="Times New Roman"/>
        </w:rPr>
        <w:lastRenderedPageBreak/>
        <w:t>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F5295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D4016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D40160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D4016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878" w:rsidRDefault="00363878" w:rsidP="0038231F">
      <w:pPr>
        <w:spacing w:after="0" w:line="240" w:lineRule="auto"/>
      </w:pPr>
      <w:r>
        <w:separator/>
      </w:r>
    </w:p>
  </w:endnote>
  <w:endnote w:type="continuationSeparator" w:id="0">
    <w:p w:rsidR="00363878" w:rsidRDefault="003638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957" w:rsidRDefault="00F529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01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01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957" w:rsidRDefault="00F52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878" w:rsidRDefault="00363878" w:rsidP="0038231F">
      <w:pPr>
        <w:spacing w:after="0" w:line="240" w:lineRule="auto"/>
      </w:pPr>
      <w:r>
        <w:separator/>
      </w:r>
    </w:p>
  </w:footnote>
  <w:footnote w:type="continuationSeparator" w:id="0">
    <w:p w:rsidR="00363878" w:rsidRDefault="003638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957" w:rsidRDefault="00F52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957" w:rsidRDefault="00F52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957" w:rsidRDefault="00F529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87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3878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160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957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CEF81"/>
  <w15:docId w15:val="{6A18B8E5-525B-484E-B1F2-62EA90E5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89A92-3A19-4C7B-ABA3-2BE2E9940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2017-11-16T09:59:00Z</dcterms:created>
  <dcterms:modified xsi:type="dcterms:W3CDTF">2017-11-16T09:59:00Z</dcterms:modified>
</cp:coreProperties>
</file>