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1A20FE">
        <w:rPr>
          <w:rFonts w:ascii="Times New Roman" w:hAnsi="Times New Roman"/>
          <w:sz w:val="24"/>
        </w:rPr>
        <w:t>3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20F6A" w:rsidRPr="00420F6A">
        <w:rPr>
          <w:sz w:val="24"/>
          <w:szCs w:val="24"/>
        </w:rPr>
        <w:t>NA/P/345/2017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20F6A" w:rsidRPr="00420F6A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420F6A" w:rsidP="00150D7E">
      <w:pPr>
        <w:jc w:val="both"/>
        <w:rPr>
          <w:sz w:val="24"/>
          <w:szCs w:val="24"/>
        </w:rPr>
      </w:pPr>
      <w:r w:rsidRPr="00420F6A">
        <w:rPr>
          <w:b/>
          <w:sz w:val="24"/>
          <w:szCs w:val="24"/>
        </w:rPr>
        <w:t>Remont pomieszczeń w D.S. Nestor, Akapit, Pingwin, Promień, Alchemik - wymiana armatury sanitarnej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A71" w:rsidRDefault="00831A71">
      <w:r>
        <w:separator/>
      </w:r>
    </w:p>
  </w:endnote>
  <w:endnote w:type="continuationSeparator" w:id="0">
    <w:p w:rsidR="00831A71" w:rsidRDefault="00831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A20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A20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1A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A71" w:rsidRDefault="00831A71">
      <w:r>
        <w:separator/>
      </w:r>
    </w:p>
  </w:footnote>
  <w:footnote w:type="continuationSeparator" w:id="0">
    <w:p w:rsidR="00831A71" w:rsidRDefault="00831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F6A" w:rsidRDefault="00420F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F6A" w:rsidRDefault="00420F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A71"/>
    <w:rsid w:val="00150D7E"/>
    <w:rsid w:val="00167DCC"/>
    <w:rsid w:val="001A20FE"/>
    <w:rsid w:val="00420F6A"/>
    <w:rsid w:val="004E070D"/>
    <w:rsid w:val="0060654D"/>
    <w:rsid w:val="007064BA"/>
    <w:rsid w:val="00821C80"/>
    <w:rsid w:val="00831A71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50C0738"/>
  <w15:chartTrackingRefBased/>
  <w15:docId w15:val="{E29337C8-F688-4549-9862-080D19333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2017-11-23T13:31:00Z</dcterms:created>
  <dcterms:modified xsi:type="dcterms:W3CDTF">2017-11-23T13:31:00Z</dcterms:modified>
</cp:coreProperties>
</file>