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459F3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95FF7" w:rsidRPr="00F95FF7">
        <w:rPr>
          <w:b/>
          <w:sz w:val="24"/>
        </w:rPr>
        <w:t>NA/P/345/2017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95FF7" w:rsidRPr="00F95FF7">
        <w:rPr>
          <w:b/>
        </w:rPr>
        <w:t>przetarg nieograniczony</w:t>
      </w:r>
      <w:r w:rsidR="00753DC1">
        <w:t xml:space="preserve"> na:</w:t>
      </w:r>
    </w:p>
    <w:p w:rsidR="0000184A" w:rsidRDefault="00F95FF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95FF7">
        <w:rPr>
          <w:b/>
          <w:sz w:val="24"/>
          <w:szCs w:val="24"/>
        </w:rPr>
        <w:t>Remont pomieszczeń w D.S. Nestor, Akapit, Pingwin, Promień, Alchemik - wymiana armatury sanitarnej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95FF7" w:rsidRPr="00F95FF7">
        <w:rPr>
          <w:sz w:val="24"/>
          <w:szCs w:val="24"/>
        </w:rPr>
        <w:t>(</w:t>
      </w:r>
      <w:proofErr w:type="spellStart"/>
      <w:r w:rsidR="00F95FF7" w:rsidRPr="00F95FF7">
        <w:rPr>
          <w:sz w:val="24"/>
          <w:szCs w:val="24"/>
        </w:rPr>
        <w:t>t.j</w:t>
      </w:r>
      <w:proofErr w:type="spellEnd"/>
      <w:r w:rsidR="00F95FF7" w:rsidRPr="00F95FF7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95FF7" w:rsidRPr="00F95FF7">
        <w:rPr>
          <w:sz w:val="24"/>
          <w:szCs w:val="24"/>
        </w:rPr>
        <w:t>(</w:t>
      </w:r>
      <w:proofErr w:type="spellStart"/>
      <w:r w:rsidR="00F95FF7" w:rsidRPr="00F95FF7">
        <w:rPr>
          <w:sz w:val="24"/>
          <w:szCs w:val="24"/>
        </w:rPr>
        <w:t>t.j</w:t>
      </w:r>
      <w:proofErr w:type="spellEnd"/>
      <w:r w:rsidR="00F95FF7" w:rsidRPr="00F95FF7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95FF7" w:rsidRPr="00F95FF7">
        <w:rPr>
          <w:sz w:val="24"/>
          <w:szCs w:val="24"/>
        </w:rPr>
        <w:t>(</w:t>
      </w:r>
      <w:proofErr w:type="spellStart"/>
      <w:r w:rsidR="00F95FF7" w:rsidRPr="00F95FF7">
        <w:rPr>
          <w:sz w:val="24"/>
          <w:szCs w:val="24"/>
        </w:rPr>
        <w:t>t.j</w:t>
      </w:r>
      <w:proofErr w:type="spellEnd"/>
      <w:r w:rsidR="00F95FF7" w:rsidRPr="00F95FF7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6C7" w:rsidRDefault="006626C7">
      <w:r>
        <w:separator/>
      </w:r>
    </w:p>
  </w:endnote>
  <w:endnote w:type="continuationSeparator" w:id="0">
    <w:p w:rsidR="006626C7" w:rsidRDefault="00662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59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59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FF7" w:rsidRDefault="00F95F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6C7" w:rsidRDefault="006626C7">
      <w:r>
        <w:separator/>
      </w:r>
    </w:p>
  </w:footnote>
  <w:footnote w:type="continuationSeparator" w:id="0">
    <w:p w:rsidR="006626C7" w:rsidRDefault="006626C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FF7" w:rsidRDefault="00F95F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FF7" w:rsidRDefault="00F95F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FF7" w:rsidRDefault="00F95F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26C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26C7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59F3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7D34C5"/>
  <w15:chartTrackingRefBased/>
  <w15:docId w15:val="{64BF8C12-823B-4BB0-8DD1-18994E588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AB941-03C7-4AE0-AC98-63A3E7347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2017-11-23T13:32:00Z</dcterms:created>
  <dcterms:modified xsi:type="dcterms:W3CDTF">2017-11-23T13:32:00Z</dcterms:modified>
</cp:coreProperties>
</file>