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EF0420" w:rsidRPr="00EF0420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F0420" w:rsidRPr="00EF0420">
        <w:rPr>
          <w:rFonts w:ascii="Times New Roman" w:hAnsi="Times New Roman"/>
          <w:b/>
        </w:rPr>
        <w:t>NA/P/345/2017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0420" w:rsidRPr="00EF042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0420" w:rsidRPr="00EF042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F0420" w:rsidRPr="00EF042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0420" w:rsidRPr="00EF042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F0420" w:rsidRPr="00EF0420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EF0420" w:rsidRPr="00EF0420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F0420" w:rsidRPr="00EF0420">
        <w:rPr>
          <w:rFonts w:ascii="Times New Roman" w:hAnsi="Times New Roman"/>
          <w:b/>
          <w:sz w:val="24"/>
          <w:szCs w:val="24"/>
        </w:rPr>
        <w:t>Remont pomieszczeń w D.S. Nestor, Akapit, Pingwin, Promień, Alchemik - wymiana armatury sanitarnej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F0420" w:rsidRPr="00997D0F" w:rsidRDefault="00EF0420" w:rsidP="00EF042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F0420" w:rsidRPr="00023477" w:rsidRDefault="00EF0420" w:rsidP="00EF042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F0420" w:rsidRPr="00997D0F" w:rsidRDefault="00EF0420" w:rsidP="00EF04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F0420" w:rsidRPr="000247FF" w:rsidRDefault="00EF0420" w:rsidP="00EF042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:rsidR="00EF0420" w:rsidRPr="000247FF" w:rsidRDefault="00EF0420" w:rsidP="00EF042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EF042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E24" w:rsidRDefault="00637E24" w:rsidP="0038231F">
      <w:pPr>
        <w:spacing w:after="0" w:line="240" w:lineRule="auto"/>
      </w:pPr>
      <w:r>
        <w:separator/>
      </w:r>
    </w:p>
  </w:endnote>
  <w:endnote w:type="continuationSeparator" w:id="0">
    <w:p w:rsidR="00637E24" w:rsidRDefault="00637E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420" w:rsidRDefault="00EF04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04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042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420" w:rsidRDefault="00EF04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E24" w:rsidRDefault="00637E24" w:rsidP="0038231F">
      <w:pPr>
        <w:spacing w:after="0" w:line="240" w:lineRule="auto"/>
      </w:pPr>
      <w:r>
        <w:separator/>
      </w:r>
    </w:p>
  </w:footnote>
  <w:footnote w:type="continuationSeparator" w:id="0">
    <w:p w:rsidR="00637E24" w:rsidRDefault="00637E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420" w:rsidRDefault="00EF04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420" w:rsidRDefault="00EF04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420" w:rsidRDefault="00EF04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E2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7E24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0420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EB4A39-4863-4D21-815D-5AF2EAE8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DD8A2-919C-4DBE-9007-73A560895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2017-11-23T13:32:00Z</dcterms:created>
  <dcterms:modified xsi:type="dcterms:W3CDTF">2017-11-23T13:32:00Z</dcterms:modified>
</cp:coreProperties>
</file>