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4247E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D4247E">
        <w:rPr>
          <w:rFonts w:ascii="Times New Roman" w:hAnsi="Times New Roman"/>
          <w:b/>
        </w:rPr>
        <w:t xml:space="preserve">Znak sprawy: </w:t>
      </w:r>
      <w:r w:rsidR="006F3B58">
        <w:rPr>
          <w:rFonts w:ascii="Times New Roman" w:hAnsi="Times New Roman"/>
          <w:b/>
        </w:rPr>
        <w:t>NA/O/348</w:t>
      </w:r>
      <w:bookmarkStart w:id="0" w:name="_GoBack"/>
      <w:bookmarkEnd w:id="0"/>
      <w:r w:rsidR="008B7129" w:rsidRPr="00D4247E">
        <w:rPr>
          <w:rFonts w:ascii="Times New Roman" w:hAnsi="Times New Roman"/>
          <w:b/>
        </w:rPr>
        <w:t>/2017</w:t>
      </w:r>
      <w:r w:rsidRPr="00D4247E">
        <w:rPr>
          <w:rFonts w:ascii="Times New Roman" w:hAnsi="Times New Roman"/>
          <w:b/>
          <w:lang w:val="pl-PL"/>
        </w:rPr>
        <w:t xml:space="preserve"> </w:t>
      </w:r>
      <w:r w:rsidR="008B7129" w:rsidRPr="00D4247E">
        <w:rPr>
          <w:rFonts w:ascii="Times New Roman" w:hAnsi="Times New Roman"/>
          <w:lang w:val="pl-PL"/>
        </w:rPr>
        <w:t>Rzeszów</w:t>
      </w:r>
      <w:r w:rsidR="00211900" w:rsidRPr="00D4247E">
        <w:rPr>
          <w:rFonts w:ascii="Times New Roman" w:hAnsi="Times New Roman"/>
        </w:rPr>
        <w:t xml:space="preserve">, </w:t>
      </w:r>
      <w:r w:rsidR="00A80C6E">
        <w:rPr>
          <w:rFonts w:ascii="Times New Roman" w:hAnsi="Times New Roman"/>
        </w:rPr>
        <w:t>2017-11-27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D1F3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D1F3D">
        <w:t>Podstawa pr</w:t>
      </w:r>
      <w:r w:rsidR="00F11D06" w:rsidRPr="000D1F3D">
        <w:t xml:space="preserve">awna </w:t>
      </w:r>
      <w:r w:rsidR="00F11D06" w:rsidRPr="00D4247E">
        <w:t xml:space="preserve">ogłoszenia: art. 4 pkt. 8 </w:t>
      </w:r>
      <w:r w:rsidR="007427DE" w:rsidRPr="00D4247E">
        <w:rPr>
          <w:bCs/>
        </w:rPr>
        <w:t xml:space="preserve">ustawy z dnia </w:t>
      </w:r>
      <w:r w:rsidR="007427DE" w:rsidRPr="00D4247E">
        <w:t xml:space="preserve">29 stycznia 2004 roku Prawo zamówień publicznych </w:t>
      </w:r>
      <w:r w:rsidR="008B7129" w:rsidRPr="00D4247E">
        <w:t>(</w:t>
      </w:r>
      <w:proofErr w:type="spellStart"/>
      <w:r w:rsidR="008B7129" w:rsidRPr="00D4247E">
        <w:t>t.j</w:t>
      </w:r>
      <w:proofErr w:type="spellEnd"/>
      <w:r w:rsidR="008B7129" w:rsidRPr="00D4247E">
        <w:t>. Dz. U. z 2017 r. poz. 1579)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5"/>
      </w:tblGrid>
      <w:tr w:rsidR="007926B3" w:rsidTr="000D1F3D">
        <w:trPr>
          <w:trHeight w:val="2689"/>
          <w:jc w:val="center"/>
        </w:trPr>
        <w:tc>
          <w:tcPr>
            <w:tcW w:w="9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Pr="000D1F3D" w:rsidRDefault="007926B3" w:rsidP="00583EF9">
      <w:pPr>
        <w:spacing w:line="360" w:lineRule="auto"/>
        <w:rPr>
          <w:b/>
        </w:rPr>
      </w:pPr>
      <w:r w:rsidRPr="000D1F3D">
        <w:rPr>
          <w:b/>
        </w:rPr>
        <w:t xml:space="preserve">Osoba prowadząca postępowanie: </w:t>
      </w:r>
    </w:p>
    <w:p w:rsidR="00014627" w:rsidRPr="000D1F3D" w:rsidRDefault="00DC502E" w:rsidP="00583EF9">
      <w:pPr>
        <w:spacing w:line="360" w:lineRule="auto"/>
        <w:rPr>
          <w:b/>
        </w:rPr>
      </w:pPr>
      <w:r w:rsidRPr="000D1F3D">
        <w:rPr>
          <w:lang w:val="de-DE"/>
        </w:rPr>
        <w:t xml:space="preserve">Jarosław Ochał </w:t>
      </w:r>
      <w:r w:rsidR="00014627" w:rsidRPr="000D1F3D">
        <w:rPr>
          <w:lang w:val="de-DE"/>
        </w:rPr>
        <w:t xml:space="preserve">tel. </w:t>
      </w:r>
      <w:r w:rsidR="008B7129" w:rsidRPr="000D1F3D">
        <w:rPr>
          <w:lang w:val="de-DE"/>
        </w:rPr>
        <w:t>(017) 8651250</w:t>
      </w:r>
      <w:r w:rsidR="00014627" w:rsidRPr="000D1F3D">
        <w:rPr>
          <w:lang w:val="en-US"/>
        </w:rPr>
        <w:t xml:space="preserve"> e-mail </w:t>
      </w:r>
      <w:r w:rsidR="000D1F3D" w:rsidRPr="000D1F3D">
        <w:rPr>
          <w:lang w:val="en-US"/>
        </w:rPr>
        <w:t>ochal</w:t>
      </w:r>
      <w:r w:rsidR="008B7129" w:rsidRPr="000D1F3D">
        <w:rPr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D4247E" w:rsidRDefault="00211900" w:rsidP="00D4247E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0D1F3D" w:rsidTr="000D1F3D">
        <w:tc>
          <w:tcPr>
            <w:tcW w:w="9142" w:type="dxa"/>
            <w:shd w:val="clear" w:color="auto" w:fill="F3F3F3"/>
            <w:vAlign w:val="center"/>
          </w:tcPr>
          <w:p w:rsidR="000D1F3D" w:rsidRPr="00CA0351" w:rsidRDefault="000D1F3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D1F3D" w:rsidTr="000D1F3D">
        <w:tc>
          <w:tcPr>
            <w:tcW w:w="9142" w:type="dxa"/>
          </w:tcPr>
          <w:p w:rsidR="000D1F3D" w:rsidRDefault="000D1F3D" w:rsidP="009D64F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B7129">
              <w:t xml:space="preserve">Likwidacja nieszczelności dachu w budynkuL-31 dla </w:t>
            </w:r>
            <w:proofErr w:type="spellStart"/>
            <w:r w:rsidRPr="008B7129">
              <w:t>WBMiL</w:t>
            </w:r>
            <w:proofErr w:type="spellEnd"/>
          </w:p>
          <w:p w:rsidR="000D1F3D" w:rsidRDefault="000D1F3D" w:rsidP="009D64F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B7129">
              <w:t>45261910-6 - Naprawa dachów</w:t>
            </w:r>
            <w:r>
              <w:t xml:space="preserve"> </w:t>
            </w:r>
          </w:p>
          <w:p w:rsidR="000D1F3D" w:rsidRDefault="000D1F3D" w:rsidP="009D64F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>· Rozbiórka pokrycia z papy;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 xml:space="preserve">· Demontaż dwóch istniejących wpustów dachowych; 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>· Demontaż rurociągu odwadniającego dach;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>· Montaż rurociągu odwadniającego dach;</w:t>
            </w:r>
          </w:p>
          <w:p w:rsidR="000D1F3D" w:rsidRPr="008B7129" w:rsidRDefault="000D1F3D" w:rsidP="009D64F8">
            <w:pPr>
              <w:spacing w:after="120"/>
              <w:jc w:val="both"/>
            </w:pPr>
            <w:r w:rsidRPr="008B7129">
              <w:t>· Malowanie ścian i zabudów pionu;</w:t>
            </w:r>
          </w:p>
          <w:p w:rsidR="000D1F3D" w:rsidRDefault="000D1F3D" w:rsidP="009D64F8">
            <w:pPr>
              <w:spacing w:after="120"/>
              <w:jc w:val="both"/>
            </w:pPr>
            <w:r w:rsidRPr="008B7129">
              <w:t>· Montaż dwóch wpustów dachowych z naprawą pokrycia dachowego</w:t>
            </w:r>
          </w:p>
          <w:p w:rsidR="007C209F" w:rsidRDefault="007C209F" w:rsidP="009D64F8">
            <w:pPr>
              <w:spacing w:after="120"/>
              <w:jc w:val="both"/>
            </w:pPr>
            <w:r>
              <w:t xml:space="preserve">Szczegółowy opis przedmiotu zamówienia stanowi załącznik nr 2 do niniejszego ogłoszenia </w:t>
            </w:r>
          </w:p>
          <w:p w:rsidR="000D1F3D" w:rsidRDefault="000D1F3D" w:rsidP="009D64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712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D4247E" w:rsidP="00211900">
      <w:pPr>
        <w:spacing w:after="120"/>
        <w:jc w:val="both"/>
      </w:pPr>
      <w:r>
        <w:t>O</w:t>
      </w:r>
      <w:r w:rsidR="00211900" w:rsidRPr="00763481">
        <w:t>ferty nie zawierające pełnego zakresu przedmiotu zamówienia zostaną odrzucone.</w:t>
      </w:r>
    </w:p>
    <w:p w:rsidR="00D4247E" w:rsidRDefault="00D4247E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B7129" w:rsidRPr="003209A8" w:rsidTr="009D64F8">
        <w:tc>
          <w:tcPr>
            <w:tcW w:w="8640" w:type="dxa"/>
          </w:tcPr>
          <w:p w:rsidR="008B7129" w:rsidRPr="003209A8" w:rsidRDefault="008B7129" w:rsidP="000D1F3D">
            <w:pPr>
              <w:pStyle w:val="Tekstpodstawowy"/>
            </w:pPr>
            <w:r w:rsidRPr="008B7129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B7129" w:rsidRPr="003209A8" w:rsidRDefault="008B7129" w:rsidP="009D64F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pPr w:leftFromText="141" w:rightFromText="141" w:vertAnchor="text" w:tblpY="-186"/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D4247E" w:rsidTr="00D4247E">
        <w:trPr>
          <w:trHeight w:val="211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47E" w:rsidRDefault="00D4247E" w:rsidP="00D4247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D4247E" w:rsidRPr="00D4247E" w:rsidRDefault="00D4247E" w:rsidP="00D4247E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247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D4247E" w:rsidRDefault="00D4247E" w:rsidP="00D4247E">
            <w:pPr>
              <w:rPr>
                <w:color w:val="000000"/>
                <w:u w:val="single"/>
              </w:rPr>
            </w:pPr>
            <w:r w:rsidRPr="00D4247E">
              <w:rPr>
                <w:color w:val="000000"/>
                <w:u w:val="single"/>
              </w:rPr>
              <w:t>Oferta powinna zawierać</w:t>
            </w:r>
            <w:r>
              <w:rPr>
                <w:color w:val="000000"/>
                <w:u w:val="single"/>
              </w:rPr>
              <w:t>:</w:t>
            </w:r>
          </w:p>
          <w:p w:rsidR="00D4247E" w:rsidRDefault="00D4247E" w:rsidP="00D4247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D4247E" w:rsidRDefault="00D4247E" w:rsidP="00D4247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D4247E" w:rsidRDefault="00D4247E" w:rsidP="00D4247E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D4247E" w:rsidRDefault="00D4247E" w:rsidP="00D4247E">
            <w:r>
              <w:t>Oferta złożona przez wykonawcę nie jest ofertą w rozumieniu KC.</w:t>
            </w:r>
          </w:p>
        </w:tc>
      </w:tr>
      <w:tr w:rsidR="00D4247E" w:rsidTr="00D4247E">
        <w:trPr>
          <w:trHeight w:val="157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47E" w:rsidRDefault="00D4247E" w:rsidP="00D4247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D4247E" w:rsidRPr="00D4247E" w:rsidRDefault="00D4247E" w:rsidP="00D4247E">
            <w:pPr>
              <w:pStyle w:val="Tekstpodstawowy"/>
            </w:pPr>
            <w:r>
              <w:rPr>
                <w:color w:val="000000"/>
                <w:spacing w:val="-4"/>
              </w:rPr>
              <w:t xml:space="preserve">Przy wyborze najkorzystniejszej oferty zamawiający będzie kierować się następującymi kryteriami: </w:t>
            </w:r>
            <w:r w:rsidRPr="00D4247E">
              <w:t>Cena</w:t>
            </w:r>
            <w:r>
              <w:rPr>
                <w:lang w:val="pl-PL"/>
              </w:rPr>
              <w:t xml:space="preserve"> </w:t>
            </w:r>
            <w:r w:rsidRPr="00D4247E">
              <w:t>– waga  100%.</w:t>
            </w:r>
          </w:p>
          <w:p w:rsidR="00D4247E" w:rsidRPr="00D4247E" w:rsidRDefault="00D4247E" w:rsidP="00D4247E">
            <w:pPr>
              <w:numPr>
                <w:ilvl w:val="12"/>
                <w:numId w:val="0"/>
              </w:numPr>
              <w:jc w:val="both"/>
              <w:rPr>
                <w:b/>
                <w:szCs w:val="20"/>
                <w:lang w:eastAsia="x-none"/>
              </w:rPr>
            </w:pPr>
            <w:r w:rsidRPr="00D4247E">
              <w:rPr>
                <w:b/>
                <w:szCs w:val="20"/>
                <w:lang w:eastAsia="x-none"/>
              </w:rPr>
              <w:t>Wzór:</w:t>
            </w:r>
          </w:p>
          <w:p w:rsidR="00D4247E" w:rsidRPr="00D4247E" w:rsidRDefault="00D4247E" w:rsidP="00D4247E">
            <w:pPr>
              <w:jc w:val="both"/>
            </w:pPr>
            <w:r w:rsidRPr="00D4247E">
              <w:t xml:space="preserve">Liczba punktów = ( </w:t>
            </w:r>
            <w:proofErr w:type="spellStart"/>
            <w:r w:rsidRPr="00D4247E">
              <w:t>Cmin</w:t>
            </w:r>
            <w:proofErr w:type="spellEnd"/>
            <w:r w:rsidRPr="00D4247E">
              <w:t>/</w:t>
            </w:r>
            <w:proofErr w:type="spellStart"/>
            <w:r w:rsidRPr="00D4247E">
              <w:t>Cof</w:t>
            </w:r>
            <w:proofErr w:type="spellEnd"/>
            <w:r w:rsidRPr="00D4247E">
              <w:t xml:space="preserve"> ) * 100 * waga</w:t>
            </w:r>
          </w:p>
          <w:p w:rsidR="00D4247E" w:rsidRPr="00D4247E" w:rsidRDefault="00D4247E" w:rsidP="00D4247E">
            <w:pPr>
              <w:jc w:val="both"/>
            </w:pPr>
            <w:r w:rsidRPr="00D4247E">
              <w:t>gdzie:</w:t>
            </w:r>
          </w:p>
          <w:p w:rsidR="00D4247E" w:rsidRPr="00D4247E" w:rsidRDefault="00D4247E" w:rsidP="00D4247E">
            <w:pPr>
              <w:jc w:val="both"/>
            </w:pPr>
            <w:r w:rsidRPr="00D4247E">
              <w:t xml:space="preserve"> - </w:t>
            </w:r>
            <w:proofErr w:type="spellStart"/>
            <w:r w:rsidRPr="00D4247E">
              <w:t>Cmin</w:t>
            </w:r>
            <w:proofErr w:type="spellEnd"/>
            <w:r w:rsidRPr="00D4247E">
              <w:t xml:space="preserve"> - najniższa cena spośród wszystkich ofert</w:t>
            </w:r>
          </w:p>
          <w:p w:rsidR="00D4247E" w:rsidRPr="00D4247E" w:rsidRDefault="00D4247E" w:rsidP="00D4247E">
            <w:pPr>
              <w:jc w:val="both"/>
            </w:pPr>
            <w:r w:rsidRPr="00D4247E">
              <w:t xml:space="preserve"> - </w:t>
            </w:r>
            <w:proofErr w:type="spellStart"/>
            <w:r w:rsidRPr="00D4247E">
              <w:t>Cof</w:t>
            </w:r>
            <w:proofErr w:type="spellEnd"/>
            <w:r w:rsidRPr="00D4247E">
              <w:t xml:space="preserve"> -  cena podana w ofercie</w:t>
            </w:r>
          </w:p>
          <w:p w:rsidR="00D4247E" w:rsidRDefault="00D4247E" w:rsidP="00D4247E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D4247E" w:rsidTr="00D4247E">
        <w:trPr>
          <w:trHeight w:val="1630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47E" w:rsidRDefault="00D4247E" w:rsidP="00D4247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VI.TERMINY PŁATNOŚCI</w:t>
            </w:r>
          </w:p>
          <w:p w:rsidR="00D4247E" w:rsidRDefault="00D4247E" w:rsidP="0005500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D4247E" w:rsidTr="00D4247E">
        <w:trPr>
          <w:trHeight w:val="2923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47E" w:rsidRDefault="00D4247E" w:rsidP="00D4247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D4247E" w:rsidRDefault="00D4247E" w:rsidP="00D4247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055001">
              <w:rPr>
                <w:color w:val="000000"/>
              </w:rPr>
              <w:t xml:space="preserve">papierowej </w:t>
            </w:r>
            <w:r w:rsidR="00C03ED2">
              <w:rPr>
                <w:color w:val="000000"/>
              </w:rPr>
              <w:t>i złożyć</w:t>
            </w:r>
            <w:r w:rsidR="00055001">
              <w:rPr>
                <w:color w:val="000000"/>
              </w:rPr>
              <w:t xml:space="preserve"> </w:t>
            </w:r>
            <w:r w:rsidR="00055001" w:rsidRPr="00393B64">
              <w:rPr>
                <w:color w:val="000000"/>
              </w:rPr>
              <w:t xml:space="preserve"> w zamkniętej kopercie oznaczonej: </w:t>
            </w:r>
            <w:r w:rsidR="00055001">
              <w:t xml:space="preserve">„Oferta na: </w:t>
            </w:r>
            <w:r w:rsidR="00055001" w:rsidRPr="008B7129">
              <w:t>Likwidacja nieszczelności dachu w budynku</w:t>
            </w:r>
            <w:r w:rsidR="00055001">
              <w:t xml:space="preserve"> </w:t>
            </w:r>
            <w:r w:rsidR="00055001" w:rsidRPr="008B7129">
              <w:t xml:space="preserve">L-31 dla </w:t>
            </w:r>
            <w:proofErr w:type="spellStart"/>
            <w:r w:rsidR="00055001" w:rsidRPr="008B7129">
              <w:t>WBMiL</w:t>
            </w:r>
            <w:proofErr w:type="spellEnd"/>
            <w:r w:rsidR="00055001">
              <w:t xml:space="preserve"> NIE OTWIERAĆ przed </w:t>
            </w:r>
            <w:r w:rsidR="00A80C6E">
              <w:t>2017-12-04</w:t>
            </w:r>
            <w:r w:rsidR="00055001">
              <w:t xml:space="preserve"> godz. </w:t>
            </w:r>
            <w:r w:rsidR="00055001" w:rsidRPr="008B7129">
              <w:t>10:00</w:t>
            </w:r>
            <w:r w:rsidR="00055001">
              <w:t xml:space="preserve"> - </w:t>
            </w:r>
            <w:r w:rsidR="00B74B64">
              <w:rPr>
                <w:b/>
              </w:rPr>
              <w:t>NA/O/348</w:t>
            </w:r>
            <w:r w:rsidR="00055001" w:rsidRPr="008B7129">
              <w:rPr>
                <w:b/>
              </w:rPr>
              <w:t>/2017</w:t>
            </w:r>
            <w:r w:rsidR="00055001">
              <w:t>”</w:t>
            </w:r>
            <w:r>
              <w:rPr>
                <w:color w:val="000000"/>
              </w:rPr>
              <w:t>na adres</w:t>
            </w:r>
            <w:r w:rsidR="00055001">
              <w:rPr>
                <w:color w:val="000000"/>
              </w:rPr>
              <w:t>:</w:t>
            </w:r>
            <w:r w:rsidR="00055001" w:rsidRPr="00D4247E">
              <w:t xml:space="preserve"> pokój nr 424-1, bud. V, al. Powstańców Warszawy 12, 35-959 Rzeszów</w:t>
            </w:r>
            <w:r w:rsidR="00055001">
              <w:t>.</w:t>
            </w:r>
            <w:r w:rsidRPr="00393B64">
              <w:rPr>
                <w:color w:val="000000"/>
              </w:rPr>
              <w:t xml:space="preserve"> </w:t>
            </w:r>
          </w:p>
          <w:p w:rsidR="00D4247E" w:rsidRPr="00D4247E" w:rsidRDefault="00D4247E" w:rsidP="00D4247E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D4247E">
              <w:rPr>
                <w:color w:val="000000"/>
              </w:rPr>
              <w:t>Nieprzekraczalny termin dostarczenia oferty:</w:t>
            </w:r>
            <w:r w:rsidRPr="00D4247E">
              <w:rPr>
                <w:rStyle w:val="apple-converted-space"/>
                <w:color w:val="000000"/>
              </w:rPr>
              <w:t> </w:t>
            </w:r>
            <w:r w:rsidR="00A80C6E">
              <w:t>2017-12-04</w:t>
            </w:r>
            <w:r w:rsidR="00055001">
              <w:t xml:space="preserve"> godz. </w:t>
            </w:r>
            <w:r w:rsidR="00055001" w:rsidRPr="008B7129">
              <w:t>10:00</w:t>
            </w:r>
            <w:r w:rsidR="00055001">
              <w:t>.</w:t>
            </w:r>
          </w:p>
          <w:p w:rsidR="00D4247E" w:rsidRPr="00D4247E" w:rsidRDefault="00D4247E" w:rsidP="00D4247E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4247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D4247E">
              <w:rPr>
                <w:rFonts w:ascii="Times New Roman" w:hAnsi="Times New Roman"/>
                <w:sz w:val="24"/>
              </w:rPr>
              <w:t xml:space="preserve">oferty należy składać siedzibie Zamawiającego, pokój </w:t>
            </w:r>
            <w:r w:rsidR="00055001">
              <w:rPr>
                <w:rFonts w:ascii="Times New Roman" w:hAnsi="Times New Roman"/>
                <w:sz w:val="24"/>
              </w:rPr>
              <w:br/>
            </w:r>
            <w:r w:rsidRPr="00D4247E">
              <w:rPr>
                <w:rFonts w:ascii="Times New Roman" w:hAnsi="Times New Roman"/>
                <w:sz w:val="24"/>
              </w:rPr>
              <w:t>nr 424-1, bud. V, al. Powstańców Warszawy 12</w:t>
            </w:r>
            <w:r w:rsidR="00A80C6E">
              <w:rPr>
                <w:rFonts w:ascii="Times New Roman" w:hAnsi="Times New Roman"/>
                <w:sz w:val="24"/>
              </w:rPr>
              <w:t>, 35-959 Rzeszów do dnia 2017-12-04</w:t>
            </w:r>
            <w:r w:rsidRPr="00D4247E">
              <w:rPr>
                <w:rFonts w:ascii="Times New Roman" w:hAnsi="Times New Roman"/>
                <w:sz w:val="24"/>
              </w:rPr>
              <w:t xml:space="preserve"> do godz. 10:00.</w:t>
            </w:r>
          </w:p>
          <w:p w:rsidR="00D4247E" w:rsidRDefault="00D4247E" w:rsidP="00D4247E">
            <w:pPr>
              <w:spacing w:after="120"/>
              <w:jc w:val="both"/>
              <w:rPr>
                <w:bCs/>
              </w:rPr>
            </w:pPr>
            <w:r w:rsidRPr="00D4247E">
              <w:rPr>
                <w:b/>
              </w:rPr>
              <w:t xml:space="preserve">Termin związania ofertą: </w:t>
            </w:r>
            <w:r w:rsidRPr="00D4247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D4247E" w:rsidRPr="00D4247E" w:rsidRDefault="00D4247E" w:rsidP="00D4247E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00921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A80C6E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2017-12-04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Pr="008B7129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Pr="008B7129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Pr="008B7129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D4247E" w:rsidTr="006746F2">
        <w:trPr>
          <w:trHeight w:val="70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4247E" w:rsidRPr="00D4247E" w:rsidRDefault="00D4247E" w:rsidP="00D4247E">
            <w:pPr>
              <w:pStyle w:val="p1"/>
              <w:spacing w:before="30" w:beforeAutospacing="0" w:after="0" w:afterAutospacing="0"/>
              <w:rPr>
                <w:color w:val="000000"/>
                <w:sz w:val="16"/>
                <w:szCs w:val="16"/>
              </w:rPr>
            </w:pPr>
          </w:p>
        </w:tc>
      </w:tr>
    </w:tbl>
    <w:p w:rsidR="00FB1361" w:rsidRPr="00D4247E" w:rsidRDefault="00FB1361" w:rsidP="00D4247E">
      <w:pPr>
        <w:rPr>
          <w:rFonts w:ascii="Arial" w:hAnsi="Arial" w:cs="Arial"/>
          <w:b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FB1361" w:rsidTr="007C209F">
        <w:trPr>
          <w:trHeight w:val="40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4247E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Zamawiający zastrzega sobie prawo nie zawarcia umowy</w:t>
            </w:r>
            <w:r w:rsidR="00D4247E">
              <w:rPr>
                <w:bCs/>
                <w:color w:val="000000"/>
              </w:rPr>
              <w:t>.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7C209F">
        <w:trPr>
          <w:trHeight w:val="40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4247E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7C209F">
        <w:trPr>
          <w:trHeight w:val="405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4247E">
              <w:rPr>
                <w:b/>
                <w:bCs/>
                <w:color w:val="000000"/>
              </w:rPr>
              <w:t>XI.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D4247E">
      <w:pPr>
        <w:rPr>
          <w:rFonts w:ascii="Arial" w:hAnsi="Arial" w:cs="Arial"/>
          <w:b/>
          <w:sz w:val="28"/>
          <w:szCs w:val="28"/>
        </w:rPr>
      </w:pPr>
    </w:p>
    <w:p w:rsidR="006746F2" w:rsidRDefault="006746F2" w:rsidP="00D4247E">
      <w:pPr>
        <w:rPr>
          <w:rFonts w:ascii="Arial" w:hAnsi="Arial" w:cs="Arial"/>
          <w:b/>
          <w:sz w:val="28"/>
          <w:szCs w:val="28"/>
        </w:rPr>
      </w:pPr>
    </w:p>
    <w:p w:rsidR="006746F2" w:rsidRDefault="006746F2" w:rsidP="00D4247E">
      <w:pPr>
        <w:rPr>
          <w:rFonts w:ascii="Arial" w:hAnsi="Arial" w:cs="Arial"/>
          <w:b/>
          <w:sz w:val="28"/>
          <w:szCs w:val="28"/>
        </w:rPr>
      </w:pPr>
    </w:p>
    <w:p w:rsidR="00055001" w:rsidRDefault="0005500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B7129" w:rsidRPr="008B7129">
        <w:rPr>
          <w:rFonts w:ascii="Arial" w:hAnsi="Arial" w:cs="Arial"/>
          <w:sz w:val="28"/>
          <w:szCs w:val="28"/>
          <w:u w:val="single"/>
        </w:rPr>
        <w:t>Roboty budowlane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B71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7129">
        <w:rPr>
          <w:rFonts w:ascii="Arial" w:hAnsi="Arial" w:cs="Arial"/>
        </w:rPr>
        <w:t>POLITECHNIKA RZESZOWSKA</w:t>
      </w:r>
    </w:p>
    <w:p w:rsidR="001B541E" w:rsidRPr="00A40632" w:rsidRDefault="008B71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712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B712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B712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712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B712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</w:t>
      </w:r>
      <w:r w:rsidRPr="00D4247E">
        <w:rPr>
          <w:rFonts w:ascii="Arial" w:hAnsi="Arial" w:cs="Arial"/>
        </w:rPr>
        <w:t xml:space="preserve"> </w:t>
      </w:r>
      <w:r w:rsidR="008B7129" w:rsidRPr="00D4247E">
        <w:rPr>
          <w:rFonts w:ascii="Arial" w:hAnsi="Arial" w:cs="Arial"/>
        </w:rPr>
        <w:t>mgr Jarosław</w:t>
      </w:r>
      <w:r w:rsidRPr="00A40632">
        <w:rPr>
          <w:rFonts w:ascii="Arial" w:hAnsi="Arial" w:cs="Arial"/>
        </w:rPr>
        <w:t xml:space="preserve"> </w:t>
      </w:r>
      <w:r w:rsidR="008B7129" w:rsidRPr="008B7129">
        <w:rPr>
          <w:rFonts w:ascii="Arial" w:hAnsi="Arial" w:cs="Arial"/>
        </w:rPr>
        <w:t>Ochał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B7129" w:rsidP="001B541E">
      <w:pPr>
        <w:ind w:left="142"/>
        <w:jc w:val="center"/>
        <w:rPr>
          <w:rFonts w:ascii="Arial" w:hAnsi="Arial" w:cs="Arial"/>
        </w:rPr>
      </w:pPr>
      <w:r w:rsidRPr="008B7129">
        <w:rPr>
          <w:rFonts w:ascii="Arial" w:hAnsi="Arial" w:cs="Arial"/>
          <w:b/>
        </w:rPr>
        <w:t xml:space="preserve">Likwidacja nieszczelności dachu w budynkuL-31 dla </w:t>
      </w:r>
      <w:proofErr w:type="spellStart"/>
      <w:r w:rsidRPr="008B7129">
        <w:rPr>
          <w:rFonts w:ascii="Arial" w:hAnsi="Arial" w:cs="Arial"/>
          <w:b/>
        </w:rPr>
        <w:t>WBMiL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E093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540558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D4247E" w:rsidTr="00D4247E">
        <w:tc>
          <w:tcPr>
            <w:tcW w:w="9142" w:type="dxa"/>
            <w:shd w:val="clear" w:color="auto" w:fill="F3F3F3"/>
            <w:vAlign w:val="center"/>
          </w:tcPr>
          <w:p w:rsidR="00D4247E" w:rsidRPr="00CA0351" w:rsidRDefault="00D4247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247E" w:rsidRPr="00D4247E" w:rsidTr="00D4247E">
        <w:tc>
          <w:tcPr>
            <w:tcW w:w="9142" w:type="dxa"/>
          </w:tcPr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247E">
              <w:rPr>
                <w:rFonts w:ascii="Arial" w:hAnsi="Arial" w:cs="Arial"/>
                <w:b/>
                <w:sz w:val="22"/>
                <w:szCs w:val="22"/>
              </w:rPr>
              <w:t xml:space="preserve">Likwidacja nieszczelności dachu w budynkuL-31 dla </w:t>
            </w:r>
            <w:proofErr w:type="spellStart"/>
            <w:r w:rsidRPr="00D4247E">
              <w:rPr>
                <w:rFonts w:ascii="Arial" w:hAnsi="Arial" w:cs="Arial"/>
                <w:b/>
                <w:sz w:val="22"/>
                <w:szCs w:val="22"/>
              </w:rPr>
              <w:t>WBMiL</w:t>
            </w:r>
            <w:proofErr w:type="spellEnd"/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cenę netto:....................................zł.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sł</w:t>
            </w:r>
            <w:r w:rsidR="007C209F">
              <w:rPr>
                <w:rFonts w:ascii="Arial" w:hAnsi="Arial" w:cs="Arial"/>
              </w:rPr>
              <w:t>ownie netto:</w:t>
            </w:r>
            <w:r w:rsidRPr="00D4247E">
              <w:rPr>
                <w:rFonts w:ascii="Arial" w:hAnsi="Arial" w:cs="Arial"/>
              </w:rPr>
              <w:t>...........................................................................................................zł.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cenę brutto:..................................zł.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słownie brutto: ..........................................................................................................zł.</w:t>
            </w:r>
          </w:p>
          <w:p w:rsidR="00D4247E" w:rsidRPr="00D4247E" w:rsidRDefault="00D4247E" w:rsidP="009D64F8">
            <w:pPr>
              <w:spacing w:line="360" w:lineRule="auto"/>
              <w:rPr>
                <w:rFonts w:ascii="Arial" w:hAnsi="Arial" w:cs="Arial"/>
              </w:rPr>
            </w:pPr>
            <w:r w:rsidRPr="00D4247E">
              <w:rPr>
                <w:rFonts w:ascii="Arial" w:hAnsi="Arial" w:cs="Arial"/>
              </w:rPr>
              <w:t>podatek VAT</w:t>
            </w:r>
            <w:r w:rsidR="00C03ED2">
              <w:rPr>
                <w:rFonts w:ascii="Arial" w:hAnsi="Arial" w:cs="Arial"/>
              </w:rPr>
              <w:t xml:space="preserve"> 23%</w:t>
            </w:r>
            <w:r w:rsidRPr="00D4247E">
              <w:rPr>
                <w:rFonts w:ascii="Arial" w:hAnsi="Arial" w:cs="Arial"/>
              </w:rPr>
              <w:t>:...............................zł.</w:t>
            </w:r>
          </w:p>
          <w:p w:rsidR="00D4247E" w:rsidRPr="00D4247E" w:rsidRDefault="00D4247E" w:rsidP="009D64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247E">
              <w:rPr>
                <w:rFonts w:cs="Arial"/>
              </w:rPr>
              <w:t>słownie podatek VAT:............................................................................................................zł.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B7129" w:rsidRPr="008B7129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055001">
        <w:rPr>
          <w:rFonts w:ascii="Arial" w:hAnsi="Arial" w:cs="Arial"/>
        </w:rPr>
        <w:t xml:space="preserve"> 30 dni</w:t>
      </w:r>
      <w:r w:rsidRPr="00A40632">
        <w:rPr>
          <w:rFonts w:ascii="Arial" w:hAnsi="Arial" w:cs="Arial"/>
        </w:rPr>
        <w:t>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okres </w:t>
      </w:r>
      <w:r w:rsidR="00055001">
        <w:rPr>
          <w:rFonts w:ascii="Arial" w:hAnsi="Arial" w:cs="Arial"/>
        </w:rPr>
        <w:t>gwarancji: 7 lat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</w:t>
      </w:r>
      <w:r w:rsidR="00D4247E">
        <w:rPr>
          <w:rFonts w:ascii="Arial" w:hAnsi="Arial" w:cs="Arial"/>
        </w:rPr>
        <w:t xml:space="preserve">ię ze </w:t>
      </w:r>
      <w:r w:rsidR="00E65563">
        <w:rPr>
          <w:rFonts w:ascii="Arial" w:hAnsi="Arial" w:cs="Arial"/>
        </w:rPr>
        <w:t xml:space="preserve">wzorem </w:t>
      </w:r>
      <w:r w:rsidRPr="00A40632">
        <w:rPr>
          <w:rFonts w:ascii="Arial" w:hAnsi="Arial" w:cs="Arial"/>
        </w:rPr>
        <w:t>umowy</w:t>
      </w:r>
      <w:r w:rsidR="00E65563">
        <w:rPr>
          <w:rFonts w:ascii="Arial" w:hAnsi="Arial" w:cs="Arial"/>
        </w:rPr>
        <w:t xml:space="preserve"> stanowiącym załącznik nr 3 do niniejszego ogłoszenia</w:t>
      </w:r>
      <w:r w:rsidRPr="00A40632">
        <w:rPr>
          <w:rFonts w:ascii="Arial" w:hAnsi="Arial" w:cs="Arial"/>
        </w:rPr>
        <w:t xml:space="preserve"> i nie wnosimy do niego uwag</w:t>
      </w:r>
      <w:r w:rsidR="00D4247E">
        <w:rPr>
          <w:rFonts w:ascii="Arial" w:hAnsi="Arial" w:cs="Arial"/>
        </w:rPr>
        <w:t>.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</w:t>
      </w:r>
      <w:r w:rsidR="00D4247E">
        <w:rPr>
          <w:rFonts w:ascii="Arial" w:hAnsi="Arial" w:cs="Arial"/>
        </w:rPr>
        <w:t xml:space="preserve">przez okres 30 dni licząc od dnia otwarcia ofert. 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566" w:rsidRDefault="00037566">
      <w:r>
        <w:separator/>
      </w:r>
    </w:p>
  </w:endnote>
  <w:endnote w:type="continuationSeparator" w:id="0">
    <w:p w:rsidR="00037566" w:rsidRDefault="0003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1E093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8A79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B5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B5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3B5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566" w:rsidRDefault="00037566">
      <w:r>
        <w:separator/>
      </w:r>
    </w:p>
  </w:footnote>
  <w:footnote w:type="continuationSeparator" w:id="0">
    <w:p w:rsidR="00037566" w:rsidRDefault="00037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29" w:rsidRDefault="008B7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29" w:rsidRDefault="008B7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29" w:rsidRDefault="008B71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3"/>
  </w:num>
  <w:num w:numId="4">
    <w:abstractNumId w:val="18"/>
  </w:num>
  <w:num w:numId="5">
    <w:abstractNumId w:val="5"/>
  </w:num>
  <w:num w:numId="6">
    <w:abstractNumId w:val="9"/>
  </w:num>
  <w:num w:numId="7">
    <w:abstractNumId w:val="17"/>
  </w:num>
  <w:num w:numId="8">
    <w:abstractNumId w:val="1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20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ADC"/>
    <w:rsid w:val="00006B5B"/>
    <w:rsid w:val="00014627"/>
    <w:rsid w:val="00037566"/>
    <w:rsid w:val="00055001"/>
    <w:rsid w:val="000600B5"/>
    <w:rsid w:val="000D1F3D"/>
    <w:rsid w:val="000E2D26"/>
    <w:rsid w:val="001306AD"/>
    <w:rsid w:val="001423AC"/>
    <w:rsid w:val="00161679"/>
    <w:rsid w:val="00166F66"/>
    <w:rsid w:val="00175D26"/>
    <w:rsid w:val="00180468"/>
    <w:rsid w:val="00181D7D"/>
    <w:rsid w:val="001B541E"/>
    <w:rsid w:val="001C44C9"/>
    <w:rsid w:val="001E0935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46F2"/>
    <w:rsid w:val="006A0CCA"/>
    <w:rsid w:val="006C4F93"/>
    <w:rsid w:val="006D01AC"/>
    <w:rsid w:val="006F3B58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C209F"/>
    <w:rsid w:val="008A3EF3"/>
    <w:rsid w:val="008B7129"/>
    <w:rsid w:val="008F7860"/>
    <w:rsid w:val="00903B9A"/>
    <w:rsid w:val="0093214C"/>
    <w:rsid w:val="00945ADC"/>
    <w:rsid w:val="0095289F"/>
    <w:rsid w:val="00976F8E"/>
    <w:rsid w:val="009B230D"/>
    <w:rsid w:val="009E25D7"/>
    <w:rsid w:val="009F201D"/>
    <w:rsid w:val="00A14853"/>
    <w:rsid w:val="00A7581F"/>
    <w:rsid w:val="00A776D8"/>
    <w:rsid w:val="00A80C6E"/>
    <w:rsid w:val="00AC237B"/>
    <w:rsid w:val="00AD4C38"/>
    <w:rsid w:val="00AF0090"/>
    <w:rsid w:val="00AF3479"/>
    <w:rsid w:val="00B0255F"/>
    <w:rsid w:val="00B10D7D"/>
    <w:rsid w:val="00B34FAC"/>
    <w:rsid w:val="00B74B64"/>
    <w:rsid w:val="00B82C42"/>
    <w:rsid w:val="00B87530"/>
    <w:rsid w:val="00B9039F"/>
    <w:rsid w:val="00B910A3"/>
    <w:rsid w:val="00C03ED2"/>
    <w:rsid w:val="00C963FE"/>
    <w:rsid w:val="00CA0351"/>
    <w:rsid w:val="00CD2766"/>
    <w:rsid w:val="00D129B6"/>
    <w:rsid w:val="00D13914"/>
    <w:rsid w:val="00D3354F"/>
    <w:rsid w:val="00D4247E"/>
    <w:rsid w:val="00D63505"/>
    <w:rsid w:val="00DC502E"/>
    <w:rsid w:val="00DF2457"/>
    <w:rsid w:val="00DF73C7"/>
    <w:rsid w:val="00E00FE8"/>
    <w:rsid w:val="00E31B55"/>
    <w:rsid w:val="00E57B92"/>
    <w:rsid w:val="00E65563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106659F"/>
  <w15:chartTrackingRefBased/>
  <w15:docId w15:val="{CC3F7E0D-194B-4858-B7E3-13D01C41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E655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55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639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2017-11-27T13:54:00Z</cp:lastPrinted>
  <dcterms:created xsi:type="dcterms:W3CDTF">2017-11-27T13:54:00Z</dcterms:created>
  <dcterms:modified xsi:type="dcterms:W3CDTF">2017-11-27T13:54:00Z</dcterms:modified>
</cp:coreProperties>
</file>