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007630" w:rsidRDefault="006676AE" w:rsidP="00007630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007630">
        <w:rPr>
          <w:b/>
          <w:i w:val="0"/>
          <w:sz w:val="22"/>
          <w:szCs w:val="22"/>
        </w:rPr>
        <w:t>3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04011" w:rsidRPr="00704011">
        <w:rPr>
          <w:rFonts w:ascii="Times New Roman" w:hAnsi="Times New Roman"/>
          <w:b/>
        </w:rPr>
        <w:t>NA/P/353/2017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04011" w:rsidRPr="00704011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04011" w:rsidRPr="00704011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704011" w:rsidRPr="00704011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04011" w:rsidRPr="00704011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704011" w:rsidRPr="00704011">
        <w:rPr>
          <w:sz w:val="22"/>
          <w:szCs w:val="22"/>
        </w:rPr>
        <w:t>Rzeszów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704011" w:rsidRPr="00704011">
        <w:rPr>
          <w:rFonts w:ascii="Times New Roman" w:hAnsi="Times New Roman"/>
          <w:sz w:val="21"/>
          <w:szCs w:val="21"/>
        </w:rPr>
        <w:t>(</w:t>
      </w:r>
      <w:proofErr w:type="spellStart"/>
      <w:r w:rsidR="00704011" w:rsidRPr="00704011">
        <w:rPr>
          <w:rFonts w:ascii="Times New Roman" w:hAnsi="Times New Roman"/>
          <w:sz w:val="21"/>
          <w:szCs w:val="21"/>
        </w:rPr>
        <w:t>t.j</w:t>
      </w:r>
      <w:proofErr w:type="spellEnd"/>
      <w:r w:rsidR="00704011" w:rsidRPr="00704011">
        <w:rPr>
          <w:rFonts w:ascii="Times New Roman" w:hAnsi="Times New Roman"/>
          <w:sz w:val="21"/>
          <w:szCs w:val="21"/>
        </w:rPr>
        <w:t>. Dz. U. z 2017 r. poz. 1579)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704011" w:rsidRPr="00704011">
        <w:rPr>
          <w:rFonts w:ascii="Times New Roman" w:hAnsi="Times New Roman"/>
          <w:b/>
          <w:sz w:val="24"/>
          <w:szCs w:val="24"/>
        </w:rPr>
        <w:t xml:space="preserve">Dostawa części lotniczych dla OKL </w:t>
      </w:r>
      <w:proofErr w:type="spellStart"/>
      <w:r w:rsidR="00704011" w:rsidRPr="00704011">
        <w:rPr>
          <w:rFonts w:ascii="Times New Roman" w:hAnsi="Times New Roman"/>
          <w:b/>
          <w:sz w:val="24"/>
          <w:szCs w:val="24"/>
        </w:rPr>
        <w:t>PRz.</w:t>
      </w:r>
      <w:proofErr w:type="spellEnd"/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704011" w:rsidRPr="00997D0F" w:rsidRDefault="00704011" w:rsidP="00704011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704011" w:rsidRPr="00023477" w:rsidRDefault="00704011" w:rsidP="00704011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04011" w:rsidRPr="00997D0F" w:rsidRDefault="00704011" w:rsidP="00704011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704011" w:rsidRPr="000247FF" w:rsidRDefault="00704011" w:rsidP="00704011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704011" w:rsidRPr="000247FF" w:rsidRDefault="00704011" w:rsidP="00704011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</w:t>
      </w:r>
      <w:r w:rsidRPr="000247FF">
        <w:rPr>
          <w:rFonts w:ascii="Times New Roman" w:hAnsi="Times New Roman"/>
        </w:rPr>
        <w:lastRenderedPageBreak/>
        <w:t>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007630" w:rsidRDefault="00FE4E2B" w:rsidP="00007630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  <w:bookmarkStart w:id="0" w:name="_GoBack"/>
      <w:bookmarkEnd w:id="0"/>
    </w:p>
    <w:sectPr w:rsidR="00484F88" w:rsidRPr="00007630" w:rsidSect="0000763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05B6" w:rsidRDefault="004905B6" w:rsidP="0038231F">
      <w:pPr>
        <w:spacing w:after="0" w:line="240" w:lineRule="auto"/>
      </w:pPr>
      <w:r>
        <w:separator/>
      </w:r>
    </w:p>
  </w:endnote>
  <w:endnote w:type="continuationSeparator" w:id="0">
    <w:p w:rsidR="004905B6" w:rsidRDefault="004905B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4011" w:rsidRDefault="0070401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0763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0763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4011" w:rsidRDefault="0070401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05B6" w:rsidRDefault="004905B6" w:rsidP="0038231F">
      <w:pPr>
        <w:spacing w:after="0" w:line="240" w:lineRule="auto"/>
      </w:pPr>
      <w:r>
        <w:separator/>
      </w:r>
    </w:p>
  </w:footnote>
  <w:footnote w:type="continuationSeparator" w:id="0">
    <w:p w:rsidR="004905B6" w:rsidRDefault="004905B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4011" w:rsidRDefault="0070401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4011" w:rsidRDefault="0070401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4011" w:rsidRDefault="0070401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05B6"/>
    <w:rsid w:val="00007630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905B6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04011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D982A2C-1AC7-40FF-9D4E-A51DFFA10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EEA0DE-F240-4576-8617-6E7426A04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649</Words>
  <Characters>3895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2017-11-30T08:36:00Z</cp:lastPrinted>
  <dcterms:created xsi:type="dcterms:W3CDTF">2017-11-30T08:36:00Z</dcterms:created>
  <dcterms:modified xsi:type="dcterms:W3CDTF">2017-11-30T08:36:00Z</dcterms:modified>
</cp:coreProperties>
</file>