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C64AC" w:rsidRDefault="006676AE" w:rsidP="00EC64A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64AC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0429E" w:rsidRPr="00E0429E">
        <w:rPr>
          <w:rFonts w:ascii="Times New Roman" w:hAnsi="Times New Roman"/>
          <w:b/>
        </w:rPr>
        <w:t>NA/P/357/2017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429E" w:rsidRPr="00E0429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429E" w:rsidRPr="00E0429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0429E" w:rsidRPr="00E0429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EC64AC" w:rsidRDefault="006676AE" w:rsidP="00EC64AC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429E" w:rsidRPr="00E0429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0429E" w:rsidRPr="00E0429E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0429E" w:rsidRPr="00E0429E">
        <w:rPr>
          <w:rFonts w:ascii="Times New Roman" w:hAnsi="Times New Roman"/>
          <w:sz w:val="21"/>
          <w:szCs w:val="21"/>
        </w:rPr>
        <w:t>(</w:t>
      </w:r>
      <w:proofErr w:type="spellStart"/>
      <w:r w:rsidR="00E0429E" w:rsidRPr="00E0429E">
        <w:rPr>
          <w:rFonts w:ascii="Times New Roman" w:hAnsi="Times New Roman"/>
          <w:sz w:val="21"/>
          <w:szCs w:val="21"/>
        </w:rPr>
        <w:t>t.j</w:t>
      </w:r>
      <w:proofErr w:type="spellEnd"/>
      <w:r w:rsidR="00E0429E" w:rsidRPr="00E0429E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EC64AC" w:rsidRDefault="00313417" w:rsidP="00EC64A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0429E" w:rsidRPr="00E0429E">
        <w:rPr>
          <w:rFonts w:ascii="Times New Roman" w:hAnsi="Times New Roman"/>
          <w:b/>
          <w:sz w:val="24"/>
          <w:szCs w:val="24"/>
        </w:rPr>
        <w:t>Remont i wymiana fasady okiennej w pomieszczeniu siłowni   D.S. IKAR   Politechniki  Rzeszowskiej.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0429E" w:rsidRPr="00997D0F" w:rsidRDefault="00E0429E" w:rsidP="00E0429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0429E" w:rsidRPr="00023477" w:rsidRDefault="00E0429E" w:rsidP="00E0429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0429E" w:rsidRPr="00997D0F" w:rsidRDefault="00E0429E" w:rsidP="00E0429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0429E" w:rsidRPr="000247FF" w:rsidRDefault="00E0429E" w:rsidP="00E0429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0429E" w:rsidRPr="000247FF" w:rsidRDefault="00E0429E" w:rsidP="00E0429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</w:t>
      </w:r>
      <w:r w:rsidRPr="000247FF">
        <w:rPr>
          <w:rFonts w:ascii="Times New Roman" w:hAnsi="Times New Roman"/>
        </w:rPr>
        <w:lastRenderedPageBreak/>
        <w:t>trybie art. 366 ust. 1 ustawy z dnia 28 lutego 2003 r. – Prawo upadłościowe (Dz. U. z 2015 r. poz. 233, 978, 1166, 1259 i 1844 oraz z 2016 r. poz. 615).</w:t>
      </w:r>
    </w:p>
    <w:p w:rsidR="00E0429E" w:rsidRPr="00292198" w:rsidRDefault="00E0429E" w:rsidP="00E0429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0429E" w:rsidRPr="000247FF" w:rsidRDefault="00E0429E" w:rsidP="00E0429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E0429E" w:rsidRDefault="00E0429E" w:rsidP="00E0429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EC64A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EC64A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EC64AC" w:rsidRDefault="00EC64AC" w:rsidP="00EC64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462BD" w:rsidRDefault="00F8042D" w:rsidP="00EC64A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EC64AC" w:rsidRDefault="00FE4E2B" w:rsidP="00EC64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EC64AC" w:rsidSect="00EC64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357" w:rsidRDefault="00612357" w:rsidP="0038231F">
      <w:pPr>
        <w:spacing w:after="0" w:line="240" w:lineRule="auto"/>
      </w:pPr>
      <w:r>
        <w:separator/>
      </w:r>
    </w:p>
  </w:endnote>
  <w:endnote w:type="continuationSeparator" w:id="0">
    <w:p w:rsidR="00612357" w:rsidRDefault="006123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29E" w:rsidRDefault="00E042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64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64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29E" w:rsidRDefault="00E042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357" w:rsidRDefault="00612357" w:rsidP="0038231F">
      <w:pPr>
        <w:spacing w:after="0" w:line="240" w:lineRule="auto"/>
      </w:pPr>
      <w:r>
        <w:separator/>
      </w:r>
    </w:p>
  </w:footnote>
  <w:footnote w:type="continuationSeparator" w:id="0">
    <w:p w:rsidR="00612357" w:rsidRDefault="006123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29E" w:rsidRDefault="00E042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29E" w:rsidRDefault="00E042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29E" w:rsidRDefault="00E042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35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235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29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64AC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BA18E4-8151-4289-B0E3-76B57FBC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5CDE6-A053-4A07-9EFA-55CA1A65A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2017-12-05T07:38:00Z</dcterms:created>
  <dcterms:modified xsi:type="dcterms:W3CDTF">2017-12-05T07:40:00Z</dcterms:modified>
</cp:coreProperties>
</file>