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F5B" w:rsidRPr="00A158C7" w:rsidRDefault="00A158C7" w:rsidP="00091F5B">
      <w:pPr>
        <w:spacing w:line="360" w:lineRule="auto"/>
        <w:rPr>
          <w:sz w:val="24"/>
        </w:rPr>
      </w:pPr>
      <w:r w:rsidRPr="00A158C7">
        <w:rPr>
          <w:sz w:val="24"/>
          <w:szCs w:val="24"/>
        </w:rPr>
        <w:t>Znak sprawy: NA/358/2017</w:t>
      </w:r>
      <w:r w:rsidR="00091F5B" w:rsidRPr="00091F5B">
        <w:rPr>
          <w:sz w:val="24"/>
        </w:rPr>
        <w:t xml:space="preserve"> </w:t>
      </w:r>
      <w:r w:rsidR="00091F5B">
        <w:rPr>
          <w:sz w:val="24"/>
        </w:rPr>
        <w:tab/>
      </w:r>
      <w:r w:rsidR="00091F5B">
        <w:rPr>
          <w:sz w:val="24"/>
        </w:rPr>
        <w:tab/>
      </w:r>
      <w:r w:rsidR="00091F5B">
        <w:rPr>
          <w:sz w:val="24"/>
        </w:rPr>
        <w:tab/>
      </w:r>
      <w:r w:rsidR="00091F5B">
        <w:rPr>
          <w:sz w:val="24"/>
        </w:rPr>
        <w:tab/>
      </w:r>
      <w:r w:rsidR="00091F5B">
        <w:rPr>
          <w:sz w:val="24"/>
        </w:rPr>
        <w:tab/>
      </w:r>
      <w:r w:rsidR="00091F5B">
        <w:rPr>
          <w:sz w:val="24"/>
        </w:rPr>
        <w:tab/>
      </w:r>
      <w:r w:rsidR="00091F5B">
        <w:rPr>
          <w:sz w:val="24"/>
        </w:rPr>
        <w:tab/>
        <w:t xml:space="preserve">          </w:t>
      </w:r>
      <w:r w:rsidR="00091F5B" w:rsidRPr="00AB5349">
        <w:rPr>
          <w:sz w:val="24"/>
        </w:rPr>
        <w:t>Załącznik nr 1</w:t>
      </w:r>
    </w:p>
    <w:p w:rsidR="00A158C7" w:rsidRDefault="00A158C7" w:rsidP="00A158C7">
      <w:pPr>
        <w:spacing w:line="360" w:lineRule="auto"/>
        <w:outlineLvl w:val="0"/>
        <w:rPr>
          <w:sz w:val="24"/>
          <w:szCs w:val="24"/>
        </w:rPr>
      </w:pPr>
    </w:p>
    <w:p w:rsidR="00A158C7" w:rsidRPr="00A158C7" w:rsidRDefault="00AB5349" w:rsidP="00A158C7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1D750D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AB5349">
      <w:pPr>
        <w:spacing w:line="360" w:lineRule="auto"/>
        <w:jc w:val="both"/>
        <w:rPr>
          <w:sz w:val="24"/>
        </w:rPr>
      </w:pPr>
    </w:p>
    <w:p w:rsidR="00A158C7" w:rsidRDefault="00A158C7">
      <w:pPr>
        <w:ind w:firstLine="3969"/>
        <w:rPr>
          <w:b/>
          <w:sz w:val="24"/>
        </w:rPr>
      </w:pPr>
    </w:p>
    <w:p w:rsidR="008E11A1" w:rsidRPr="008E11A1" w:rsidRDefault="008E11A1">
      <w:pPr>
        <w:ind w:firstLine="3969"/>
        <w:rPr>
          <w:b/>
          <w:sz w:val="24"/>
        </w:rPr>
      </w:pPr>
      <w:r w:rsidRPr="008E11A1">
        <w:rPr>
          <w:b/>
          <w:sz w:val="24"/>
        </w:rPr>
        <w:t>Politechnika Rzeszowska</w:t>
      </w:r>
    </w:p>
    <w:p w:rsidR="00905C81" w:rsidRDefault="008E11A1">
      <w:pPr>
        <w:ind w:firstLine="3969"/>
        <w:rPr>
          <w:b/>
          <w:sz w:val="24"/>
        </w:rPr>
      </w:pPr>
      <w:r w:rsidRPr="008E11A1">
        <w:rPr>
          <w:b/>
          <w:sz w:val="24"/>
        </w:rPr>
        <w:t>Dział Logistyki i Zamówień Publicznych</w:t>
      </w:r>
    </w:p>
    <w:p w:rsidR="00905C81" w:rsidRDefault="008E11A1">
      <w:pPr>
        <w:ind w:left="3969"/>
        <w:rPr>
          <w:b/>
          <w:sz w:val="24"/>
        </w:rPr>
      </w:pPr>
      <w:r w:rsidRPr="008E11A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8E11A1">
        <w:rPr>
          <w:b/>
          <w:sz w:val="24"/>
        </w:rPr>
        <w:t>12</w:t>
      </w:r>
    </w:p>
    <w:p w:rsidR="00905C81" w:rsidRDefault="008E11A1">
      <w:pPr>
        <w:ind w:firstLine="3969"/>
        <w:rPr>
          <w:b/>
          <w:sz w:val="24"/>
        </w:rPr>
      </w:pPr>
      <w:r w:rsidRPr="008E11A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8E11A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 w:rsidP="00AB534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AB5349">
        <w:rPr>
          <w:sz w:val="24"/>
        </w:rPr>
        <w:t xml:space="preserve">trybie </w:t>
      </w:r>
      <w:r w:rsidR="008E11A1" w:rsidRPr="00AB5349">
        <w:rPr>
          <w:sz w:val="24"/>
        </w:rPr>
        <w:t>przetarg</w:t>
      </w:r>
      <w:r w:rsidR="00AB5349" w:rsidRPr="00AB5349">
        <w:rPr>
          <w:sz w:val="24"/>
        </w:rPr>
        <w:t>u nieograniczonego</w:t>
      </w:r>
      <w:r w:rsidRPr="00AB5349">
        <w:rPr>
          <w:sz w:val="24"/>
        </w:rPr>
        <w:t xml:space="preserve"> na</w:t>
      </w:r>
      <w:r>
        <w:rPr>
          <w:sz w:val="24"/>
        </w:rPr>
        <w:t>:</w:t>
      </w:r>
      <w:r w:rsidR="00AB5349">
        <w:rPr>
          <w:sz w:val="24"/>
        </w:rPr>
        <w:t xml:space="preserve"> </w:t>
      </w:r>
      <w:r w:rsidR="008E11A1" w:rsidRPr="008E11A1">
        <w:rPr>
          <w:b/>
          <w:sz w:val="24"/>
        </w:rPr>
        <w:t xml:space="preserve">Ścianka wspinaczkowa sportowo-rekreacyjna w hali sportowej Politechniki Rzeszowskiej - </w:t>
      </w:r>
      <w:r w:rsidR="00AB5349">
        <w:rPr>
          <w:b/>
          <w:sz w:val="24"/>
        </w:rPr>
        <w:br/>
      </w:r>
      <w:r w:rsidR="008E11A1" w:rsidRPr="008E11A1">
        <w:rPr>
          <w:b/>
          <w:sz w:val="24"/>
        </w:rPr>
        <w:t>w systemie zaprojektuj i wybuduj</w:t>
      </w:r>
      <w:r>
        <w:rPr>
          <w:sz w:val="24"/>
        </w:rPr>
        <w:t>.</w:t>
      </w:r>
    </w:p>
    <w:p w:rsidR="00FE29AA" w:rsidRDefault="00FE29AA" w:rsidP="00FE29AA">
      <w:pPr>
        <w:jc w:val="both"/>
        <w:rPr>
          <w:sz w:val="24"/>
        </w:rPr>
      </w:pPr>
    </w:p>
    <w:p w:rsidR="00FE29AA" w:rsidRPr="00FA5968" w:rsidRDefault="00FE29AA" w:rsidP="00A158C7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>O</w:t>
      </w:r>
      <w:r w:rsidRPr="000D23C5">
        <w:rPr>
          <w:sz w:val="24"/>
        </w:rPr>
        <w:t>ferujemy</w:t>
      </w:r>
      <w:r>
        <w:rPr>
          <w:sz w:val="24"/>
        </w:rPr>
        <w:t xml:space="preserve"> za wykonanie zamówienia</w:t>
      </w:r>
      <w:r w:rsidRPr="000D23C5">
        <w:rPr>
          <w:sz w:val="24"/>
        </w:rPr>
        <w:t>:</w:t>
      </w:r>
    </w:p>
    <w:p w:rsidR="00FE29AA" w:rsidRPr="000D23C5" w:rsidRDefault="00FE29AA" w:rsidP="00A158C7">
      <w:pPr>
        <w:spacing w:line="48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.................................................................................................................</w:t>
      </w:r>
    </w:p>
    <w:p w:rsidR="00FE29AA" w:rsidRPr="000D23C5" w:rsidRDefault="00FE29AA" w:rsidP="00A158C7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........................................................................................................</w:t>
      </w:r>
    </w:p>
    <w:p w:rsidR="00FE29AA" w:rsidRPr="000D23C5" w:rsidRDefault="00FE29AA" w:rsidP="00A158C7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A158C7">
        <w:rPr>
          <w:sz w:val="24"/>
          <w:szCs w:val="24"/>
        </w:rPr>
        <w:t>VAT   w wysokości 23% …………………….……</w:t>
      </w:r>
    </w:p>
    <w:p w:rsidR="00FE29AA" w:rsidRDefault="00FE29AA" w:rsidP="00A158C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................................................................................................................</w:t>
      </w:r>
    </w:p>
    <w:tbl>
      <w:tblPr>
        <w:tblpPr w:leftFromText="141" w:rightFromText="141" w:vertAnchor="text" w:tblpX="-358" w:tblpY="1"/>
        <w:tblOverlap w:val="never"/>
        <w:tblW w:w="104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567"/>
        <w:gridCol w:w="5391"/>
        <w:gridCol w:w="1560"/>
        <w:gridCol w:w="2127"/>
      </w:tblGrid>
      <w:tr w:rsidR="00AB5349" w:rsidTr="00AB5349">
        <w:trPr>
          <w:cantSplit/>
          <w:trHeight w:val="598"/>
        </w:trPr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AB5349" w:rsidRPr="00AB5349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</w:p>
          <w:p w:rsidR="00AB5349" w:rsidRPr="00AB5349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 w:rsidRPr="00AB5349">
              <w:rPr>
                <w:rStyle w:val="Numerstrony"/>
                <w:rFonts w:ascii="Tahoma" w:hAnsi="Tahoma" w:cs="Tahoma"/>
                <w:b/>
                <w:caps/>
                <w:sz w:val="20"/>
              </w:rPr>
              <w:t xml:space="preserve">ETAP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 w:rsidRPr="00AB5349">
              <w:rPr>
                <w:rStyle w:val="Numerstrony"/>
                <w:rFonts w:ascii="Tahoma" w:hAnsi="Tahoma" w:cs="Tahoma"/>
                <w:b/>
                <w:caps/>
                <w:sz w:val="20"/>
              </w:rPr>
              <w:t>POZ</w:t>
            </w:r>
          </w:p>
        </w:tc>
        <w:tc>
          <w:tcPr>
            <w:tcW w:w="539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 w:rsidRPr="00AB5349">
              <w:rPr>
                <w:rStyle w:val="Numerstrony"/>
                <w:rFonts w:ascii="Tahoma" w:hAnsi="Tahoma" w:cs="Tahoma"/>
                <w:b/>
                <w:caps/>
                <w:sz w:val="20"/>
              </w:rPr>
              <w:t>tytuł   ZADANIA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158C7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sz w:val="20"/>
              </w:rPr>
            </w:pPr>
            <w:r w:rsidRPr="00A158C7">
              <w:rPr>
                <w:rFonts w:ascii="Tahoma" w:hAnsi="Tahoma" w:cs="Tahoma"/>
                <w:sz w:val="20"/>
              </w:rPr>
              <w:t>Cena [zł]</w:t>
            </w:r>
          </w:p>
          <w:p w:rsidR="00AB5349" w:rsidRPr="00A158C7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sz w:val="20"/>
              </w:rPr>
            </w:pPr>
            <w:r w:rsidRPr="00A158C7">
              <w:rPr>
                <w:rFonts w:ascii="Tahoma" w:hAnsi="Tahoma" w:cs="Tahoma"/>
                <w:sz w:val="20"/>
              </w:rPr>
              <w:t>Brutto</w:t>
            </w:r>
          </w:p>
          <w:p w:rsidR="00AB5349" w:rsidRPr="00A158C7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C00000"/>
                <w:sz w:val="20"/>
              </w:rPr>
            </w:pPr>
            <w:r w:rsidRPr="00A158C7">
              <w:rPr>
                <w:rFonts w:ascii="Tahoma" w:hAnsi="Tahoma" w:cs="Tahoma"/>
                <w:b/>
                <w:sz w:val="20"/>
              </w:rPr>
              <w:t>RYCZAŁT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AB5349" w:rsidRPr="00AB5349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sz w:val="20"/>
              </w:rPr>
            </w:pPr>
          </w:p>
          <w:p w:rsidR="00AB5349" w:rsidRPr="00AB5349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b/>
                <w:sz w:val="20"/>
              </w:rPr>
            </w:pPr>
            <w:r w:rsidRPr="00AB5349">
              <w:rPr>
                <w:rFonts w:ascii="Tahoma" w:hAnsi="Tahoma" w:cs="Tahoma"/>
                <w:b/>
                <w:sz w:val="20"/>
              </w:rPr>
              <w:t xml:space="preserve">TERMIN </w:t>
            </w:r>
          </w:p>
          <w:p w:rsidR="00AB5349" w:rsidRPr="00AB5349" w:rsidRDefault="00AB5349" w:rsidP="00AB5349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sz w:val="20"/>
              </w:rPr>
            </w:pPr>
            <w:r w:rsidRPr="00AB5349">
              <w:rPr>
                <w:rFonts w:ascii="Tahoma" w:hAnsi="Tahoma" w:cs="Tahoma"/>
                <w:b/>
                <w:sz w:val="20"/>
              </w:rPr>
              <w:t>wykonania</w:t>
            </w:r>
          </w:p>
        </w:tc>
      </w:tr>
      <w:tr w:rsidR="001D750D" w:rsidTr="00F31FB1">
        <w:trPr>
          <w:trHeight w:val="501"/>
        </w:trPr>
        <w:tc>
          <w:tcPr>
            <w:tcW w:w="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50D" w:rsidRPr="00AB5349" w:rsidRDefault="001D750D" w:rsidP="00AB534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  <w:sz w:val="20"/>
              </w:rPr>
            </w:pPr>
          </w:p>
          <w:p w:rsidR="001D750D" w:rsidRPr="00AB5349" w:rsidRDefault="001D750D" w:rsidP="00AB534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</w:p>
          <w:p w:rsidR="001D750D" w:rsidRPr="00AB5349" w:rsidRDefault="001D750D" w:rsidP="00AB5349">
            <w:pPr>
              <w:pStyle w:val="Standardowy2"/>
              <w:tabs>
                <w:tab w:val="left" w:pos="360"/>
              </w:tabs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</w:p>
          <w:p w:rsidR="001D750D" w:rsidRPr="00AB5349" w:rsidRDefault="001D750D" w:rsidP="00AB534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  <w:r w:rsidRPr="00AB5349"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  <w:t xml:space="preserve">I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750D" w:rsidRPr="00AB5349" w:rsidRDefault="001D750D" w:rsidP="00AB534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  <w:r w:rsidRPr="00AB5349"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  <w:t>1</w:t>
            </w:r>
          </w:p>
        </w:tc>
        <w:tc>
          <w:tcPr>
            <w:tcW w:w="5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D750D" w:rsidRPr="00AB5349" w:rsidRDefault="001D750D" w:rsidP="00AB5349">
            <w:pPr>
              <w:autoSpaceDE w:val="0"/>
              <w:autoSpaceDN w:val="0"/>
              <w:adjustRightInd w:val="0"/>
              <w:ind w:left="72"/>
            </w:pPr>
          </w:p>
          <w:p w:rsidR="001D750D" w:rsidRPr="00AB5349" w:rsidRDefault="001D750D" w:rsidP="00AB534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b/>
              </w:rPr>
            </w:pPr>
            <w:r w:rsidRPr="00AB5349">
              <w:rPr>
                <w:rFonts w:ascii="Tahoma" w:hAnsi="Tahoma" w:cs="Tahoma"/>
                <w:b/>
              </w:rPr>
              <w:t>Projekt Budowlany</w:t>
            </w:r>
          </w:p>
          <w:p w:rsidR="001D750D" w:rsidRPr="00AB5349" w:rsidRDefault="001D750D" w:rsidP="00AB534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</w:rPr>
            </w:pPr>
            <w:r w:rsidRPr="00AB5349">
              <w:rPr>
                <w:rFonts w:ascii="Tahoma" w:hAnsi="Tahoma" w:cs="Tahoma"/>
              </w:rPr>
              <w:t>(wraz z uzgodnieniami i uzyskaniem niezbędnych pozwoleń)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D750D" w:rsidRPr="00A158C7" w:rsidRDefault="001D750D" w:rsidP="00AB5349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1D750D" w:rsidRPr="00A158C7" w:rsidRDefault="001D750D" w:rsidP="00AB5349">
            <w:pPr>
              <w:rPr>
                <w:rStyle w:val="Numerstrony"/>
                <w:rFonts w:ascii="Tahoma" w:hAnsi="Tahoma" w:cs="Tahoma"/>
                <w:caps/>
                <w:color w:val="000000"/>
              </w:rPr>
            </w:pPr>
            <w:r w:rsidRPr="00A158C7">
              <w:rPr>
                <w:rStyle w:val="Numerstrony"/>
                <w:rFonts w:ascii="Tahoma" w:hAnsi="Tahoma" w:cs="Tahoma"/>
                <w:caps/>
                <w:color w:val="000000"/>
              </w:rPr>
              <w:t>………………..</w:t>
            </w:r>
          </w:p>
          <w:p w:rsidR="001D750D" w:rsidRPr="00A158C7" w:rsidRDefault="001D750D" w:rsidP="00AB534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D750D" w:rsidRPr="00AB5349" w:rsidRDefault="001D750D" w:rsidP="00091F5B">
            <w:pPr>
              <w:jc w:val="right"/>
              <w:rPr>
                <w:rStyle w:val="Numerstrony"/>
                <w:rFonts w:ascii="Tahoma" w:hAnsi="Tahoma" w:cs="Tahoma"/>
                <w:caps/>
                <w:color w:val="000000"/>
              </w:rPr>
            </w:pPr>
          </w:p>
          <w:p w:rsidR="001D750D" w:rsidRPr="00AB5349" w:rsidRDefault="001D750D" w:rsidP="00091F5B">
            <w:pPr>
              <w:jc w:val="right"/>
              <w:rPr>
                <w:rStyle w:val="Numerstrony"/>
                <w:rFonts w:ascii="Tahoma" w:hAnsi="Tahoma" w:cs="Tahoma"/>
                <w:caps/>
                <w:color w:val="000000"/>
              </w:rPr>
            </w:pPr>
          </w:p>
          <w:p w:rsidR="001D750D" w:rsidRPr="00AB5349" w:rsidRDefault="001D750D" w:rsidP="00091F5B">
            <w:pPr>
              <w:jc w:val="right"/>
              <w:rPr>
                <w:rStyle w:val="Numerstrony"/>
                <w:rFonts w:ascii="Tahoma" w:hAnsi="Tahoma" w:cs="Tahoma"/>
                <w:caps/>
                <w:color w:val="000000"/>
              </w:rPr>
            </w:pPr>
            <w:bookmarkStart w:id="0" w:name="_GoBack"/>
            <w:bookmarkEnd w:id="0"/>
          </w:p>
          <w:p w:rsidR="001D750D" w:rsidRPr="00AB5349" w:rsidRDefault="001D750D" w:rsidP="00F31FB1">
            <w:pPr>
              <w:jc w:val="right"/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  <w:r w:rsidRPr="00AB5349">
              <w:rPr>
                <w:rStyle w:val="Numerstrony"/>
                <w:rFonts w:ascii="Tahoma" w:hAnsi="Tahoma" w:cs="Tahoma"/>
                <w:b/>
                <w:caps/>
                <w:color w:val="000000"/>
              </w:rPr>
              <w:t>30.06.2018.</w:t>
            </w:r>
          </w:p>
        </w:tc>
      </w:tr>
      <w:tr w:rsidR="001D750D" w:rsidTr="00F31FB1">
        <w:trPr>
          <w:trHeight w:val="501"/>
        </w:trPr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750D" w:rsidRPr="00AB5349" w:rsidRDefault="001D750D" w:rsidP="00AB5349">
            <w:pPr>
              <w:rPr>
                <w:rStyle w:val="Numerstrony"/>
                <w:rFonts w:ascii="Tahoma" w:hAnsi="Tahoma" w:cs="Tahoma"/>
                <w:b/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750D" w:rsidRPr="00AB5349" w:rsidRDefault="001D750D" w:rsidP="00AB534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  <w:r w:rsidRPr="00AB5349"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  <w:t>2</w:t>
            </w:r>
          </w:p>
        </w:tc>
        <w:tc>
          <w:tcPr>
            <w:tcW w:w="5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750D" w:rsidRPr="00AB5349" w:rsidRDefault="001D750D" w:rsidP="00AB5349">
            <w:pPr>
              <w:autoSpaceDE w:val="0"/>
              <w:autoSpaceDN w:val="0"/>
              <w:adjustRightInd w:val="0"/>
            </w:pPr>
            <w:r w:rsidRPr="00AB5349">
              <w:rPr>
                <w:rFonts w:ascii="Tahoma" w:hAnsi="Tahoma" w:cs="Tahoma"/>
                <w:b/>
              </w:rPr>
              <w:t xml:space="preserve"> Projekt Wykonawczy </w:t>
            </w:r>
          </w:p>
          <w:p w:rsidR="001D750D" w:rsidRPr="00AB5349" w:rsidRDefault="001D750D" w:rsidP="00AB534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</w:rPr>
            </w:pPr>
            <w:r w:rsidRPr="00AB5349">
              <w:rPr>
                <w:rFonts w:ascii="Tahoma" w:hAnsi="Tahoma" w:cs="Tahoma"/>
              </w:rPr>
              <w:t>(wraz z instrukcjami  obsługi)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D750D" w:rsidRPr="00A158C7" w:rsidRDefault="001D750D" w:rsidP="00AB5349">
            <w:pPr>
              <w:rPr>
                <w:rStyle w:val="Numerstrony"/>
                <w:caps/>
                <w:color w:val="000000"/>
              </w:rPr>
            </w:pPr>
          </w:p>
          <w:p w:rsidR="001D750D" w:rsidRPr="00A158C7" w:rsidRDefault="001D750D" w:rsidP="00AB5349">
            <w:pPr>
              <w:rPr>
                <w:rStyle w:val="Numerstrony"/>
                <w:rFonts w:ascii="Tahoma" w:hAnsi="Tahoma" w:cs="Tahoma"/>
                <w:caps/>
                <w:color w:val="000000"/>
              </w:rPr>
            </w:pPr>
          </w:p>
          <w:p w:rsidR="001D750D" w:rsidRPr="00A158C7" w:rsidRDefault="001D750D" w:rsidP="00AB534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</w:rPr>
            </w:pPr>
            <w:r w:rsidRPr="00A158C7">
              <w:rPr>
                <w:rStyle w:val="Numerstrony"/>
                <w:rFonts w:ascii="Tahoma" w:hAnsi="Tahoma" w:cs="Tahoma"/>
                <w:caps/>
                <w:color w:val="000000"/>
              </w:rPr>
              <w:t>………………..</w:t>
            </w:r>
          </w:p>
        </w:tc>
        <w:tc>
          <w:tcPr>
            <w:tcW w:w="212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50D" w:rsidRPr="00AB5349" w:rsidRDefault="001D750D" w:rsidP="00091F5B">
            <w:pPr>
              <w:jc w:val="right"/>
              <w:rPr>
                <w:rStyle w:val="Numerstrony"/>
                <w:rFonts w:ascii="Tahoma" w:hAnsi="Tahoma" w:cs="Tahoma"/>
                <w:caps/>
                <w:color w:val="000000"/>
              </w:rPr>
            </w:pPr>
          </w:p>
        </w:tc>
      </w:tr>
      <w:tr w:rsidR="00AB5349" w:rsidTr="00AB5349">
        <w:trPr>
          <w:trHeight w:val="666"/>
        </w:trPr>
        <w:tc>
          <w:tcPr>
            <w:tcW w:w="780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AB5349" w:rsidRPr="00AB5349" w:rsidRDefault="00AB5349" w:rsidP="00AB534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</w:p>
          <w:p w:rsidR="00AB5349" w:rsidRPr="00AB5349" w:rsidRDefault="00AB5349" w:rsidP="00AB534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  <w:r w:rsidRPr="00AB5349"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  <w:t xml:space="preserve">II 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</w:pPr>
            <w:r w:rsidRPr="00AB5349">
              <w:rPr>
                <w:rStyle w:val="Numerstrony"/>
                <w:rFonts w:ascii="Tahoma" w:hAnsi="Tahoma" w:cs="Tahoma"/>
                <w:b/>
                <w:color w:val="000000"/>
                <w:sz w:val="20"/>
              </w:rPr>
              <w:t>3</w:t>
            </w:r>
          </w:p>
        </w:tc>
        <w:tc>
          <w:tcPr>
            <w:tcW w:w="5391" w:type="dxa"/>
            <w:tcBorders>
              <w:top w:val="single" w:sz="6" w:space="0" w:color="000000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autoSpaceDE w:val="0"/>
              <w:autoSpaceDN w:val="0"/>
              <w:adjustRightInd w:val="0"/>
            </w:pPr>
            <w:r w:rsidRPr="00AB5349">
              <w:rPr>
                <w:rFonts w:ascii="Tahoma" w:hAnsi="Tahoma" w:cs="Tahoma"/>
                <w:b/>
              </w:rPr>
              <w:t xml:space="preserve"> Budowa ścianki</w:t>
            </w:r>
            <w:r w:rsidRPr="00AB5349">
              <w:rPr>
                <w:rFonts w:ascii="Tahoma" w:hAnsi="Tahoma" w:cs="Tahoma"/>
              </w:rPr>
              <w:t xml:space="preserve"> ,   w tym:</w:t>
            </w:r>
          </w:p>
          <w:p w:rsidR="00AB5349" w:rsidRPr="00AB5349" w:rsidRDefault="00AB5349" w:rsidP="00AB534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</w:rPr>
            </w:pPr>
            <w:r w:rsidRPr="00AB5349">
              <w:rPr>
                <w:rFonts w:ascii="Tahoma" w:hAnsi="Tahoma" w:cs="Tahoma"/>
              </w:rPr>
              <w:t>(na podstawie projektu poz. 1 i 2)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AB5349" w:rsidRPr="00A158C7" w:rsidRDefault="00AB5349" w:rsidP="00AB5349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AB5349" w:rsidRPr="00A158C7" w:rsidRDefault="00AB5349" w:rsidP="00AB534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</w:rPr>
            </w:pPr>
          </w:p>
          <w:p w:rsidR="00AB5349" w:rsidRPr="00A158C7" w:rsidRDefault="00AB5349" w:rsidP="00AB534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</w:rPr>
            </w:pPr>
            <w:r w:rsidRPr="00A158C7">
              <w:rPr>
                <w:rStyle w:val="Numerstrony"/>
                <w:rFonts w:ascii="Tahoma" w:hAnsi="Tahoma" w:cs="Tahoma"/>
                <w:caps/>
                <w:color w:val="000000"/>
              </w:rPr>
              <w:t>………………..</w:t>
            </w: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AB5349" w:rsidRPr="00AB5349" w:rsidRDefault="00AB5349" w:rsidP="00AB5349">
            <w:pPr>
              <w:jc w:val="center"/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</w:p>
          <w:p w:rsidR="00AB5349" w:rsidRPr="00AB5349" w:rsidRDefault="00AB5349" w:rsidP="00AB5349">
            <w:pPr>
              <w:jc w:val="center"/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</w:p>
          <w:p w:rsidR="00AB5349" w:rsidRPr="00AB5349" w:rsidRDefault="00AB5349" w:rsidP="00AB5349">
            <w:pPr>
              <w:jc w:val="center"/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</w:p>
          <w:p w:rsidR="00AB5349" w:rsidRPr="00AB5349" w:rsidRDefault="00AB5349" w:rsidP="00AB5349">
            <w:pPr>
              <w:jc w:val="center"/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</w:p>
          <w:p w:rsidR="00AB5349" w:rsidRPr="00AB5349" w:rsidRDefault="00AB5349" w:rsidP="00AB5349">
            <w:pPr>
              <w:jc w:val="center"/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</w:p>
          <w:p w:rsidR="00AB5349" w:rsidRPr="00AB5349" w:rsidRDefault="00AB5349" w:rsidP="00091F5B">
            <w:pPr>
              <w:jc w:val="right"/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  <w:r w:rsidRPr="00AB5349">
              <w:rPr>
                <w:rStyle w:val="Numerstrony"/>
                <w:rFonts w:ascii="Tahoma" w:hAnsi="Tahoma" w:cs="Tahoma"/>
                <w:b/>
                <w:caps/>
                <w:color w:val="000000"/>
              </w:rPr>
              <w:t>OD 1.07.2018.</w:t>
            </w:r>
          </w:p>
          <w:p w:rsidR="00AB5349" w:rsidRPr="00AB5349" w:rsidRDefault="00AB5349" w:rsidP="00091F5B">
            <w:pPr>
              <w:jc w:val="right"/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  <w:r w:rsidRPr="00AB5349">
              <w:rPr>
                <w:rStyle w:val="Numerstrony"/>
                <w:rFonts w:ascii="Tahoma" w:hAnsi="Tahoma" w:cs="Tahoma"/>
                <w:b/>
                <w:caps/>
                <w:color w:val="000000"/>
              </w:rPr>
              <w:t>DO 31.08.2018.</w:t>
            </w:r>
          </w:p>
        </w:tc>
      </w:tr>
      <w:tr w:rsidR="00AB5349" w:rsidTr="00AB5349">
        <w:trPr>
          <w:trHeight w:val="663"/>
        </w:trPr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olor w:val="000000"/>
              </w:rPr>
            </w:pPr>
          </w:p>
        </w:tc>
        <w:tc>
          <w:tcPr>
            <w:tcW w:w="5391" w:type="dxa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AB5349" w:rsidRPr="00AB5349" w:rsidRDefault="00AB5349" w:rsidP="00AB5349">
            <w:pPr>
              <w:autoSpaceDE w:val="0"/>
              <w:autoSpaceDN w:val="0"/>
              <w:adjustRightInd w:val="0"/>
            </w:pPr>
          </w:p>
          <w:p w:rsidR="00AB5349" w:rsidRPr="00AB5349" w:rsidRDefault="00AB5349" w:rsidP="00AB5349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  <w:r w:rsidRPr="00AB5349">
              <w:rPr>
                <w:rFonts w:ascii="Tahoma" w:hAnsi="Tahoma" w:cs="Tahoma"/>
                <w:b/>
              </w:rPr>
              <w:t>A)- Roboty  budowlane (fundament)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AB5349" w:rsidRPr="00A158C7" w:rsidRDefault="00AB5349" w:rsidP="00AB5349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AB5349" w:rsidRPr="00A158C7" w:rsidRDefault="00AB5349" w:rsidP="00AB534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</w:rPr>
            </w:pPr>
            <w:r w:rsidRPr="00A158C7">
              <w:rPr>
                <w:rStyle w:val="Numerstrony"/>
                <w:rFonts w:ascii="Tahoma" w:hAnsi="Tahoma" w:cs="Tahoma"/>
                <w:caps/>
                <w:color w:val="000000"/>
              </w:rPr>
              <w:t>………………..</w:t>
            </w: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</w:p>
        </w:tc>
      </w:tr>
      <w:tr w:rsidR="00AB5349" w:rsidTr="00AB5349">
        <w:trPr>
          <w:trHeight w:val="663"/>
        </w:trPr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olor w:val="000000"/>
              </w:rPr>
            </w:pPr>
          </w:p>
        </w:tc>
        <w:tc>
          <w:tcPr>
            <w:tcW w:w="5391" w:type="dxa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AB5349" w:rsidRPr="00AB5349" w:rsidRDefault="00AB5349" w:rsidP="00AB5349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AB5349" w:rsidRPr="00AB5349" w:rsidRDefault="00AB5349" w:rsidP="00AB5349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  <w:r w:rsidRPr="00AB5349">
              <w:rPr>
                <w:rFonts w:ascii="Tahoma" w:hAnsi="Tahoma" w:cs="Tahoma"/>
                <w:b/>
              </w:rPr>
              <w:t>B)- Budowa ściany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AB5349" w:rsidRPr="00A158C7" w:rsidRDefault="00AB5349" w:rsidP="00AB5349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AB5349" w:rsidRPr="00A158C7" w:rsidRDefault="00AB5349" w:rsidP="00AB534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</w:rPr>
            </w:pPr>
            <w:r w:rsidRPr="00A158C7">
              <w:rPr>
                <w:rStyle w:val="Numerstrony"/>
                <w:rFonts w:ascii="Tahoma" w:hAnsi="Tahoma" w:cs="Tahoma"/>
                <w:caps/>
                <w:color w:val="000000"/>
              </w:rPr>
              <w:t>………………..</w:t>
            </w: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</w:p>
        </w:tc>
      </w:tr>
      <w:tr w:rsidR="00AB5349" w:rsidTr="00AB5349">
        <w:trPr>
          <w:trHeight w:val="663"/>
        </w:trPr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olor w:val="000000"/>
              </w:rPr>
            </w:pPr>
          </w:p>
        </w:tc>
        <w:tc>
          <w:tcPr>
            <w:tcW w:w="5391" w:type="dxa"/>
            <w:tcBorders>
              <w:top w:val="dotted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B5349" w:rsidRPr="00AB5349" w:rsidRDefault="00AB5349" w:rsidP="00AB5349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AB5349" w:rsidRPr="00AB5349" w:rsidRDefault="00AB5349" w:rsidP="00AB5349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  <w:r w:rsidRPr="00AB5349">
              <w:rPr>
                <w:rFonts w:ascii="Tahoma" w:hAnsi="Tahoma" w:cs="Tahoma"/>
                <w:b/>
              </w:rPr>
              <w:t>C)- Wyposażenie  ściany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B5349" w:rsidRPr="00A158C7" w:rsidRDefault="00AB5349" w:rsidP="00AB5349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AB5349" w:rsidRPr="00A158C7" w:rsidRDefault="00AB5349" w:rsidP="00AB534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</w:rPr>
            </w:pPr>
            <w:r w:rsidRPr="00A158C7">
              <w:rPr>
                <w:rStyle w:val="Numerstrony"/>
                <w:rFonts w:ascii="Tahoma" w:hAnsi="Tahoma" w:cs="Tahoma"/>
                <w:caps/>
                <w:color w:val="000000"/>
              </w:rPr>
              <w:t>………………..</w:t>
            </w: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B5349" w:rsidRPr="00AB5349" w:rsidRDefault="00AB5349" w:rsidP="00AB5349">
            <w:pPr>
              <w:rPr>
                <w:rStyle w:val="Numerstrony"/>
                <w:rFonts w:ascii="Tahoma" w:hAnsi="Tahoma" w:cs="Tahoma"/>
                <w:b/>
                <w:caps/>
                <w:color w:val="000000"/>
              </w:rPr>
            </w:pPr>
          </w:p>
        </w:tc>
      </w:tr>
    </w:tbl>
    <w:p w:rsidR="00FE29AA" w:rsidRDefault="00FE29AA" w:rsidP="00FE29AA"/>
    <w:p w:rsidR="00FE29AA" w:rsidRPr="00FA5968" w:rsidRDefault="00FE29AA" w:rsidP="00FE29AA">
      <w:pPr>
        <w:ind w:left="-284"/>
        <w:jc w:val="both"/>
      </w:pPr>
      <w:r w:rsidRPr="007B42E5">
        <w:rPr>
          <w:sz w:val="24"/>
          <w:szCs w:val="24"/>
        </w:rPr>
        <w:lastRenderedPageBreak/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A158C7" w:rsidRPr="00FA5968" w:rsidRDefault="00A158C7" w:rsidP="00A158C7">
      <w:pPr>
        <w:spacing w:line="276" w:lineRule="auto"/>
        <w:ind w:hanging="284"/>
        <w:jc w:val="both"/>
        <w:rPr>
          <w:kern w:val="20"/>
        </w:rPr>
      </w:pPr>
      <w:r w:rsidRPr="009D5EA9">
        <w:rPr>
          <w:kern w:val="20"/>
          <w:sz w:val="96"/>
          <w:szCs w:val="96"/>
        </w:rPr>
        <w:t>□</w:t>
      </w:r>
      <w:r>
        <w:rPr>
          <w:b/>
          <w:kern w:val="20"/>
        </w:rPr>
        <w:t>5</w:t>
      </w:r>
      <w:r w:rsidRPr="009D5EA9">
        <w:rPr>
          <w:b/>
          <w:kern w:val="20"/>
        </w:rPr>
        <w:t xml:space="preserve"> lat               </w:t>
      </w:r>
      <w:r w:rsidRPr="009D5EA9">
        <w:rPr>
          <w:b/>
          <w:kern w:val="20"/>
        </w:rPr>
        <w:tab/>
        <w:t xml:space="preserve">      </w:t>
      </w:r>
      <w:r w:rsidRPr="009D5EA9">
        <w:rPr>
          <w:b/>
          <w:kern w:val="20"/>
        </w:rPr>
        <w:tab/>
        <w:t xml:space="preserve">                 </w:t>
      </w:r>
      <w:r w:rsidRPr="009D5EA9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</w:t>
      </w:r>
      <w:r w:rsidRPr="009D5EA9">
        <w:rPr>
          <w:b/>
          <w:kern w:val="20"/>
        </w:rPr>
        <w:t xml:space="preserve"> lat</w:t>
      </w:r>
      <w:r w:rsidRPr="009D5EA9">
        <w:rPr>
          <w:b/>
          <w:kern w:val="20"/>
        </w:rPr>
        <w:tab/>
      </w:r>
      <w:r w:rsidRPr="009D5EA9">
        <w:rPr>
          <w:b/>
          <w:kern w:val="20"/>
        </w:rPr>
        <w:tab/>
      </w:r>
      <w:r w:rsidRPr="009D5EA9">
        <w:rPr>
          <w:b/>
          <w:kern w:val="20"/>
        </w:rPr>
        <w:tab/>
        <w:t xml:space="preserve">                    </w:t>
      </w:r>
      <w:r w:rsidRPr="009D5EA9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</w:t>
      </w:r>
      <w:r w:rsidRPr="009D5EA9">
        <w:rPr>
          <w:b/>
          <w:kern w:val="20"/>
        </w:rPr>
        <w:t xml:space="preserve"> lat</w:t>
      </w:r>
      <w:r w:rsidRPr="00FA5968">
        <w:rPr>
          <w:kern w:val="20"/>
        </w:rPr>
        <w:t xml:space="preserve"> </w:t>
      </w:r>
    </w:p>
    <w:p w:rsidR="00A158C7" w:rsidRPr="00FA5968" w:rsidRDefault="00A158C7" w:rsidP="00A158C7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A158C7" w:rsidRDefault="00A158C7" w:rsidP="00A158C7"/>
    <w:p w:rsidR="00A158C7" w:rsidRDefault="00A158C7" w:rsidP="00A158C7">
      <w:pPr>
        <w:ind w:left="426" w:hanging="568"/>
        <w:jc w:val="both"/>
        <w:rPr>
          <w:sz w:val="24"/>
        </w:rPr>
      </w:pPr>
      <w:r>
        <w:rPr>
          <w:sz w:val="24"/>
        </w:rPr>
        <w:t xml:space="preserve">3. </w:t>
      </w:r>
      <w:r w:rsidR="00091F5B">
        <w:rPr>
          <w:sz w:val="24"/>
        </w:rPr>
        <w:t xml:space="preserve">   </w:t>
      </w:r>
      <w:r>
        <w:rPr>
          <w:sz w:val="24"/>
        </w:rPr>
        <w:t>Zakres prac przewidzianych do wykonania jest zgodny z zakresem objętym specyfikacją istotnych warunków zamówienia.</w:t>
      </w:r>
    </w:p>
    <w:p w:rsidR="00A158C7" w:rsidRDefault="00A158C7" w:rsidP="00A158C7">
      <w:pPr>
        <w:ind w:left="426" w:hanging="568"/>
        <w:jc w:val="both"/>
        <w:rPr>
          <w:sz w:val="24"/>
        </w:rPr>
      </w:pPr>
      <w:r>
        <w:rPr>
          <w:sz w:val="24"/>
        </w:rPr>
        <w:t xml:space="preserve">4. </w:t>
      </w:r>
      <w:r w:rsidR="00091F5B">
        <w:rPr>
          <w:sz w:val="24"/>
        </w:rPr>
        <w:t xml:space="preserve">    </w:t>
      </w:r>
      <w:r>
        <w:rPr>
          <w:sz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A158C7" w:rsidRDefault="00A158C7" w:rsidP="00A158C7">
      <w:pPr>
        <w:ind w:left="426" w:hanging="568"/>
        <w:jc w:val="both"/>
        <w:rPr>
          <w:sz w:val="24"/>
        </w:rPr>
      </w:pPr>
      <w:r>
        <w:rPr>
          <w:sz w:val="24"/>
        </w:rPr>
        <w:t>5.  Oświadczamy, że uważamy się za związanych niniejszą ofertą na czas wskazany w specyfikacji istotnych warunków zamówienia.</w:t>
      </w:r>
    </w:p>
    <w:p w:rsidR="00A158C7" w:rsidRDefault="00A158C7" w:rsidP="00A158C7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A158C7" w:rsidRDefault="00A158C7" w:rsidP="00A158C7">
      <w:pPr>
        <w:ind w:left="426" w:hanging="568"/>
        <w:jc w:val="both"/>
        <w:rPr>
          <w:sz w:val="24"/>
        </w:rPr>
      </w:pPr>
      <w:r>
        <w:rPr>
          <w:sz w:val="24"/>
        </w:rPr>
        <w:t xml:space="preserve">7.  </w:t>
      </w:r>
      <w:r w:rsidR="00091F5B">
        <w:rPr>
          <w:sz w:val="24"/>
        </w:rPr>
        <w:t xml:space="preserve"> </w:t>
      </w:r>
      <w:r>
        <w:rPr>
          <w:sz w:val="24"/>
        </w:rPr>
        <w:t>Nazwa podwykonawcy i zakres rzeczowy, któremu  Wykonawca zamierza powierzyć wykonanie części przedmiotu zamówienia lub całości przedmiotu zamówienia.</w:t>
      </w:r>
    </w:p>
    <w:p w:rsidR="00A158C7" w:rsidRDefault="00A158C7" w:rsidP="00A158C7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A158C7" w:rsidTr="00861EEC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8C7" w:rsidRDefault="00A158C7" w:rsidP="00861EEC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8C7" w:rsidRDefault="00A158C7" w:rsidP="00861EEC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8C7" w:rsidRDefault="00A158C7" w:rsidP="00861EEC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A158C7" w:rsidTr="00861EEC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</w:tr>
      <w:tr w:rsidR="00A158C7" w:rsidTr="00861EEC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</w:tr>
    </w:tbl>
    <w:p w:rsidR="00A158C7" w:rsidRDefault="00A158C7" w:rsidP="00A158C7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A158C7" w:rsidRDefault="00A158C7" w:rsidP="00A158C7">
      <w:pPr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A158C7" w:rsidRDefault="00A158C7" w:rsidP="00A158C7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A158C7" w:rsidRDefault="00A158C7" w:rsidP="00A158C7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A158C7" w:rsidRDefault="00A158C7" w:rsidP="00A158C7">
      <w:pPr>
        <w:jc w:val="both"/>
        <w:rPr>
          <w:sz w:val="16"/>
          <w:szCs w:val="16"/>
        </w:rPr>
      </w:pPr>
    </w:p>
    <w:p w:rsidR="00A158C7" w:rsidRDefault="00A158C7" w:rsidP="00A158C7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A158C7" w:rsidRPr="00A97673" w:rsidRDefault="00A158C7" w:rsidP="00A158C7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A158C7" w:rsidRDefault="00A158C7" w:rsidP="00A158C7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500 000,00  zł</w:t>
      </w:r>
    </w:p>
    <w:p w:rsidR="00A158C7" w:rsidRDefault="00A158C7" w:rsidP="00A158C7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A158C7" w:rsidRDefault="00A158C7" w:rsidP="00A158C7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A158C7" w:rsidRDefault="00A158C7" w:rsidP="00A158C7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A158C7" w:rsidRPr="00A97673" w:rsidRDefault="00A158C7" w:rsidP="00A158C7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158C7" w:rsidRDefault="00A158C7" w:rsidP="00A158C7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A158C7" w:rsidRDefault="00A158C7" w:rsidP="00A158C7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A158C7" w:rsidRDefault="00A158C7" w:rsidP="00A158C7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158C7" w:rsidRDefault="00A158C7" w:rsidP="00A158C7">
      <w:pPr>
        <w:jc w:val="both"/>
        <w:rPr>
          <w:sz w:val="24"/>
        </w:rPr>
      </w:pPr>
    </w:p>
    <w:p w:rsidR="00A158C7" w:rsidRDefault="00A158C7" w:rsidP="00A158C7">
      <w:pPr>
        <w:jc w:val="both"/>
        <w:rPr>
          <w:sz w:val="24"/>
        </w:rPr>
      </w:pPr>
      <w:r>
        <w:rPr>
          <w:sz w:val="24"/>
        </w:rPr>
        <w:lastRenderedPageBreak/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A158C7" w:rsidTr="00861EE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8C7" w:rsidRDefault="00A158C7" w:rsidP="00861EEC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</w:tr>
      <w:tr w:rsidR="00A158C7" w:rsidTr="00861EE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8C7" w:rsidRDefault="00A158C7" w:rsidP="00861EEC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</w:tr>
      <w:tr w:rsidR="00A158C7" w:rsidTr="00861EE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8C7" w:rsidRDefault="00A158C7" w:rsidP="00861EEC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</w:tr>
      <w:tr w:rsidR="00A158C7" w:rsidTr="00861EE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8C7" w:rsidRDefault="00A158C7" w:rsidP="00861EEC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C7" w:rsidRDefault="00A158C7" w:rsidP="00861EEC">
            <w:pPr>
              <w:jc w:val="both"/>
              <w:rPr>
                <w:sz w:val="24"/>
              </w:rPr>
            </w:pPr>
          </w:p>
        </w:tc>
      </w:tr>
    </w:tbl>
    <w:p w:rsidR="00A158C7" w:rsidRDefault="00A158C7" w:rsidP="00A158C7">
      <w:pPr>
        <w:jc w:val="both"/>
        <w:rPr>
          <w:sz w:val="24"/>
        </w:rPr>
      </w:pPr>
    </w:p>
    <w:p w:rsidR="00A158C7" w:rsidRDefault="00A158C7" w:rsidP="00A158C7">
      <w:pPr>
        <w:jc w:val="both"/>
        <w:rPr>
          <w:sz w:val="24"/>
        </w:rPr>
      </w:pPr>
    </w:p>
    <w:p w:rsidR="00A158C7" w:rsidRDefault="00A158C7" w:rsidP="00A158C7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A158C7" w:rsidRDefault="00A158C7" w:rsidP="00A158C7">
      <w:pPr>
        <w:jc w:val="both"/>
        <w:rPr>
          <w:sz w:val="24"/>
        </w:rPr>
      </w:pPr>
    </w:p>
    <w:p w:rsidR="00A158C7" w:rsidRDefault="00A158C7" w:rsidP="00A158C7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A158C7" w:rsidRPr="00A97673" w:rsidRDefault="00A158C7" w:rsidP="00A158C7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A158C7" w:rsidRDefault="00A158C7" w:rsidP="00A158C7">
      <w:pPr>
        <w:spacing w:line="360" w:lineRule="auto"/>
        <w:ind w:hanging="284"/>
        <w:jc w:val="both"/>
        <w:rPr>
          <w:sz w:val="24"/>
        </w:rPr>
      </w:pPr>
    </w:p>
    <w:p w:rsidR="00905C81" w:rsidRDefault="00905C81" w:rsidP="00A158C7">
      <w:pPr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A74" w:rsidRDefault="00F26A74">
      <w:r>
        <w:separator/>
      </w:r>
    </w:p>
  </w:endnote>
  <w:endnote w:type="continuationSeparator" w:id="0">
    <w:p w:rsidR="00F26A74" w:rsidRDefault="00F26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1A1" w:rsidRDefault="008E11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D750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1A1" w:rsidRDefault="008E11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A74" w:rsidRDefault="00F26A74">
      <w:r>
        <w:separator/>
      </w:r>
    </w:p>
  </w:footnote>
  <w:footnote w:type="continuationSeparator" w:id="0">
    <w:p w:rsidR="00F26A74" w:rsidRDefault="00F26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1A1" w:rsidRDefault="008E11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1A1" w:rsidRDefault="008E11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1A1" w:rsidRDefault="008E11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0F795835"/>
    <w:multiLevelType w:val="hybridMultilevel"/>
    <w:tmpl w:val="53484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8"/>
  </w:num>
  <w:num w:numId="8">
    <w:abstractNumId w:val="9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2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A74"/>
    <w:rsid w:val="00091F5B"/>
    <w:rsid w:val="000D3BF8"/>
    <w:rsid w:val="001D750D"/>
    <w:rsid w:val="008E11A1"/>
    <w:rsid w:val="00905C81"/>
    <w:rsid w:val="00910C60"/>
    <w:rsid w:val="00A158C7"/>
    <w:rsid w:val="00A23135"/>
    <w:rsid w:val="00AB5349"/>
    <w:rsid w:val="00E725C4"/>
    <w:rsid w:val="00F26A7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B27C913"/>
  <w15:chartTrackingRefBased/>
  <w15:docId w15:val="{A17AE0EC-9CEB-4E99-94B0-35FAB175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AB5349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8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414</Words>
  <Characters>3891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2017-12-13T11:25:00Z</cp:lastPrinted>
  <dcterms:created xsi:type="dcterms:W3CDTF">2017-12-13T11:25:00Z</dcterms:created>
  <dcterms:modified xsi:type="dcterms:W3CDTF">2017-12-13T11:25:00Z</dcterms:modified>
</cp:coreProperties>
</file>