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475DB" w:rsidRDefault="006676AE" w:rsidP="006676AE">
      <w:pPr>
        <w:pStyle w:val="Nagwek4"/>
        <w:rPr>
          <w:i w:val="0"/>
          <w:sz w:val="22"/>
          <w:szCs w:val="22"/>
        </w:rPr>
      </w:pPr>
      <w:r w:rsidRPr="006475DB">
        <w:rPr>
          <w:i w:val="0"/>
          <w:sz w:val="22"/>
          <w:szCs w:val="22"/>
        </w:rPr>
        <w:t xml:space="preserve">Załącznik nr </w:t>
      </w:r>
      <w:r w:rsidR="00655545" w:rsidRPr="006475DB">
        <w:rPr>
          <w:i w:val="0"/>
          <w:sz w:val="22"/>
          <w:szCs w:val="22"/>
        </w:rPr>
        <w:t>5</w:t>
      </w:r>
    </w:p>
    <w:p w:rsidR="006676AE" w:rsidRPr="006475DB" w:rsidRDefault="005103B9" w:rsidP="005103B9">
      <w:pPr>
        <w:spacing w:after="0" w:line="480" w:lineRule="auto"/>
        <w:rPr>
          <w:rFonts w:ascii="Times New Roman" w:hAnsi="Times New Roman"/>
        </w:rPr>
      </w:pPr>
      <w:r w:rsidRPr="006475DB">
        <w:rPr>
          <w:rFonts w:ascii="Times New Roman" w:hAnsi="Times New Roman"/>
        </w:rPr>
        <w:t xml:space="preserve">Znak sprawy: </w:t>
      </w:r>
      <w:r w:rsidR="00655545" w:rsidRPr="006475DB">
        <w:rPr>
          <w:rFonts w:ascii="Times New Roman" w:hAnsi="Times New Roman"/>
        </w:rPr>
        <w:t>NA/P/358/2017</w:t>
      </w:r>
    </w:p>
    <w:p w:rsidR="00C4103F" w:rsidRPr="00E24546" w:rsidRDefault="006676AE" w:rsidP="006475DB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6475DB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5545" w:rsidRPr="00655545">
        <w:rPr>
          <w:sz w:val="22"/>
          <w:szCs w:val="22"/>
        </w:rPr>
        <w:t>POLITECHNIKA RZESZOWSKA</w:t>
      </w:r>
    </w:p>
    <w:p w:rsidR="006676AE" w:rsidRPr="00E24546" w:rsidRDefault="006676AE" w:rsidP="006475DB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5545" w:rsidRPr="0065554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55545" w:rsidRPr="0065554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6475DB" w:rsidRDefault="006676AE" w:rsidP="006475DB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5545" w:rsidRPr="0065554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55545" w:rsidRPr="00655545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6475DB">
      <w:pPr>
        <w:spacing w:line="240" w:lineRule="auto"/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6475D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6475DB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655545" w:rsidRPr="00655545">
        <w:rPr>
          <w:rFonts w:ascii="Times New Roman" w:hAnsi="Times New Roman"/>
          <w:sz w:val="21"/>
          <w:szCs w:val="21"/>
        </w:rPr>
        <w:t>(</w:t>
      </w:r>
      <w:proofErr w:type="spellStart"/>
      <w:r w:rsidR="00655545" w:rsidRPr="00655545">
        <w:rPr>
          <w:rFonts w:ascii="Times New Roman" w:hAnsi="Times New Roman"/>
          <w:sz w:val="21"/>
          <w:szCs w:val="21"/>
        </w:rPr>
        <w:t>t.j</w:t>
      </w:r>
      <w:proofErr w:type="spellEnd"/>
      <w:r w:rsidR="00655545" w:rsidRPr="00655545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6475DB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6475DB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6475DB" w:rsidRDefault="00313417" w:rsidP="006475DB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B2AD9" w:rsidRDefault="001F027E" w:rsidP="006475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655545" w:rsidRPr="00655545">
        <w:rPr>
          <w:rFonts w:ascii="Times New Roman" w:hAnsi="Times New Roman"/>
          <w:b/>
          <w:sz w:val="24"/>
          <w:szCs w:val="24"/>
        </w:rPr>
        <w:t>Ścianka wspinaczkowa sportowo-rekreacyjna w hali sportowej Politechniki Rzeszowskiej - w systemie zaprojektuj i wybuduj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75DB">
      <w:pPr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6475DB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655545" w:rsidRPr="006475DB" w:rsidRDefault="00C113BF" w:rsidP="006475DB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655545" w:rsidRPr="00023477" w:rsidRDefault="00655545" w:rsidP="006475DB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655545" w:rsidRPr="00997D0F" w:rsidRDefault="00655545" w:rsidP="0065554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55545" w:rsidRPr="000247FF" w:rsidRDefault="00655545" w:rsidP="0065554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655545" w:rsidP="006475D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CE08E1" w:rsidRDefault="00023477" w:rsidP="00CE08E1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CE08E1" w:rsidRDefault="00CE08E1" w:rsidP="00CE08E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CE08E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CE08E1" w:rsidRDefault="00CE08E1" w:rsidP="00CE08E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lastRenderedPageBreak/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EA2" w:rsidRDefault="001D2EA2" w:rsidP="0038231F">
      <w:pPr>
        <w:spacing w:after="0" w:line="240" w:lineRule="auto"/>
      </w:pPr>
      <w:r>
        <w:separator/>
      </w:r>
    </w:p>
  </w:endnote>
  <w:endnote w:type="continuationSeparator" w:id="0">
    <w:p w:rsidR="001D2EA2" w:rsidRDefault="001D2E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545" w:rsidRDefault="006555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E08E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E08E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545" w:rsidRDefault="006555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EA2" w:rsidRDefault="001D2EA2" w:rsidP="0038231F">
      <w:pPr>
        <w:spacing w:after="0" w:line="240" w:lineRule="auto"/>
      </w:pPr>
      <w:r>
        <w:separator/>
      </w:r>
    </w:p>
  </w:footnote>
  <w:footnote w:type="continuationSeparator" w:id="0">
    <w:p w:rsidR="001D2EA2" w:rsidRDefault="001D2EA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545" w:rsidRDefault="006555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545" w:rsidRDefault="006555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545" w:rsidRDefault="006555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EA2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2EA2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5DB"/>
    <w:rsid w:val="00655545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08E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0A3050"/>
  <w15:docId w15:val="{68B383FC-A6F5-41E4-9660-745224792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9D78C-DB38-41D8-A7B8-8803A80A7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651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2017-12-06T10:41:00Z</dcterms:created>
  <dcterms:modified xsi:type="dcterms:W3CDTF">2017-12-06T10:41:00Z</dcterms:modified>
</cp:coreProperties>
</file>