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03C71" w:rsidP="00007727">
      <w:pPr>
        <w:jc w:val="right"/>
        <w:rPr>
          <w:b/>
          <w:bCs/>
          <w:sz w:val="24"/>
        </w:rPr>
      </w:pPr>
      <w:r w:rsidRPr="00403C7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03C71">
        <w:rPr>
          <w:sz w:val="24"/>
        </w:rPr>
        <w:t>2018-01-08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03C71" w:rsidRPr="00403C71" w:rsidRDefault="00403C71" w:rsidP="00173B20">
      <w:pPr>
        <w:spacing w:after="40"/>
        <w:rPr>
          <w:b/>
          <w:bCs/>
          <w:sz w:val="24"/>
        </w:rPr>
      </w:pPr>
      <w:r w:rsidRPr="00403C71">
        <w:rPr>
          <w:b/>
          <w:bCs/>
          <w:sz w:val="24"/>
        </w:rPr>
        <w:t>Politechnika Rzeszowska</w:t>
      </w:r>
    </w:p>
    <w:p w:rsidR="00A80738" w:rsidRDefault="00403C71" w:rsidP="00173B20">
      <w:pPr>
        <w:spacing w:after="40"/>
        <w:rPr>
          <w:b/>
          <w:bCs/>
          <w:sz w:val="24"/>
        </w:rPr>
      </w:pPr>
      <w:r w:rsidRPr="00403C71">
        <w:rPr>
          <w:b/>
          <w:bCs/>
          <w:sz w:val="24"/>
        </w:rPr>
        <w:t>Dział Logistyki i Zamówień Publicznych</w:t>
      </w:r>
    </w:p>
    <w:p w:rsidR="00A80738" w:rsidRPr="00173B20" w:rsidRDefault="00403C71" w:rsidP="00A80738">
      <w:pPr>
        <w:rPr>
          <w:bCs/>
          <w:sz w:val="24"/>
        </w:rPr>
      </w:pPr>
      <w:r w:rsidRPr="00403C7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03C71">
        <w:rPr>
          <w:bCs/>
          <w:sz w:val="24"/>
        </w:rPr>
        <w:t>12</w:t>
      </w:r>
    </w:p>
    <w:p w:rsidR="00A80738" w:rsidRPr="00173B20" w:rsidRDefault="00403C71" w:rsidP="00A80738">
      <w:pPr>
        <w:rPr>
          <w:bCs/>
          <w:sz w:val="24"/>
        </w:rPr>
      </w:pPr>
      <w:r w:rsidRPr="00403C7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03C7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03C71" w:rsidRPr="00403C71">
        <w:rPr>
          <w:b/>
          <w:sz w:val="24"/>
          <w:szCs w:val="24"/>
        </w:rPr>
        <w:t>NA/P/357/2017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03C71" w:rsidRPr="00403C7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03C71" w:rsidP="00C659E2">
      <w:pPr>
        <w:pStyle w:val="Tekstpodstawowywcity"/>
        <w:spacing w:before="120" w:after="240"/>
        <w:ind w:firstLine="0"/>
        <w:jc w:val="center"/>
      </w:pPr>
      <w:r w:rsidRPr="00403C71">
        <w:rPr>
          <w:b/>
        </w:rPr>
        <w:t>Remont i wymiana fasady okiennej w pomieszczeniu siłowni   D.S. IKAR   Politechniki 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03C71" w:rsidRPr="00403C71">
        <w:rPr>
          <w:sz w:val="24"/>
          <w:szCs w:val="24"/>
        </w:rPr>
        <w:t>(</w:t>
      </w:r>
      <w:proofErr w:type="spellStart"/>
      <w:r w:rsidR="00403C71" w:rsidRPr="00403C71">
        <w:rPr>
          <w:sz w:val="24"/>
          <w:szCs w:val="24"/>
        </w:rPr>
        <w:t>t.j</w:t>
      </w:r>
      <w:proofErr w:type="spellEnd"/>
      <w:r w:rsidR="00403C71" w:rsidRPr="00403C71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03C71" w:rsidRPr="00403C71">
        <w:rPr>
          <w:sz w:val="24"/>
          <w:szCs w:val="24"/>
        </w:rPr>
        <w:t>08/01/2018</w:t>
      </w:r>
      <w:r w:rsidR="00FF4AB1" w:rsidRPr="00FF4AB1">
        <w:rPr>
          <w:sz w:val="24"/>
          <w:szCs w:val="24"/>
        </w:rPr>
        <w:t xml:space="preserve"> o godz. </w:t>
      </w:r>
      <w:r w:rsidR="00403C71" w:rsidRPr="00403C7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80CD9">
        <w:rPr>
          <w:sz w:val="24"/>
          <w:szCs w:val="24"/>
        </w:rPr>
        <w:br/>
      </w:r>
      <w:r w:rsidR="00403C71" w:rsidRPr="00403C71">
        <w:rPr>
          <w:sz w:val="24"/>
          <w:szCs w:val="24"/>
        </w:rPr>
        <w:t>100 800.00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544"/>
        <w:gridCol w:w="1417"/>
        <w:gridCol w:w="1559"/>
        <w:gridCol w:w="1418"/>
        <w:gridCol w:w="1417"/>
      </w:tblGrid>
      <w:tr w:rsidR="0069085C" w:rsidRPr="00493F8C" w:rsidTr="00880CD9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1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Fabryka Okien SPECTRUM Sp. z o.o.</w:t>
            </w:r>
          </w:p>
          <w:p w:rsidR="00403C71" w:rsidRPr="00490DC0" w:rsidRDefault="00403C71" w:rsidP="00B37A90">
            <w:r w:rsidRPr="00403C71">
              <w:t>Ceramiczna</w:t>
            </w:r>
            <w:r w:rsidRPr="00490DC0">
              <w:t xml:space="preserve"> </w:t>
            </w:r>
            <w:r w:rsidRPr="00403C71">
              <w:t>4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20-150</w:t>
            </w:r>
            <w:r w:rsidRPr="00490DC0">
              <w:t xml:space="preserve"> </w:t>
            </w:r>
            <w:r w:rsidRPr="00403C71">
              <w:t>Lublin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96 468.84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2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ALUMITECH Sp. z o.o.</w:t>
            </w:r>
          </w:p>
          <w:p w:rsidR="00403C71" w:rsidRPr="00490DC0" w:rsidRDefault="00403C71" w:rsidP="00B37A90">
            <w:r w:rsidRPr="00403C71">
              <w:t>Braci Mieroszewskich</w:t>
            </w:r>
            <w:r w:rsidRPr="00490DC0">
              <w:t xml:space="preserve"> </w:t>
            </w:r>
            <w:r w:rsidRPr="00403C71">
              <w:t>126B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41-219</w:t>
            </w:r>
            <w:r w:rsidRPr="00490DC0">
              <w:t xml:space="preserve"> </w:t>
            </w:r>
            <w:r w:rsidRPr="00403C71">
              <w:t>Sosnowiec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80 460.00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3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EUROPLAST Sp. z o.o.</w:t>
            </w:r>
          </w:p>
          <w:p w:rsidR="00403C71" w:rsidRPr="00490DC0" w:rsidRDefault="00403C71" w:rsidP="00B37A90">
            <w:r w:rsidRPr="00403C71">
              <w:t>ul. Instalatorów</w:t>
            </w:r>
            <w:r w:rsidRPr="00490DC0">
              <w:t xml:space="preserve"> </w:t>
            </w:r>
            <w:r w:rsidRPr="00403C71">
              <w:t>3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35-210</w:t>
            </w:r>
            <w:r w:rsidRPr="00490DC0">
              <w:t xml:space="preserve"> </w:t>
            </w:r>
            <w:r w:rsidRPr="00403C71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97 167.60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4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Przedsiębiorstwo Budowlano Remontowe "BUDREM" Sp. z o.o.</w:t>
            </w:r>
          </w:p>
          <w:p w:rsidR="00403C71" w:rsidRPr="00490DC0" w:rsidRDefault="00403C71" w:rsidP="00B37A90">
            <w:r w:rsidRPr="00403C71">
              <w:t>Witosa</w:t>
            </w:r>
            <w:r w:rsidRPr="00490DC0">
              <w:t xml:space="preserve"> </w:t>
            </w:r>
            <w:r w:rsidRPr="00403C71">
              <w:t>80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25-561</w:t>
            </w:r>
            <w:r w:rsidRPr="00490DC0">
              <w:t xml:space="preserve"> </w:t>
            </w:r>
            <w:r w:rsidRPr="00403C71">
              <w:t>Kielce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113 422.32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5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REM II Sp. z o.o.</w:t>
            </w:r>
          </w:p>
          <w:p w:rsidR="00403C71" w:rsidRPr="00490DC0" w:rsidRDefault="00403C71" w:rsidP="00B37A90">
            <w:r w:rsidRPr="00403C71">
              <w:t>ul. Nestora</w:t>
            </w:r>
            <w:r w:rsidRPr="00490DC0">
              <w:t xml:space="preserve"> </w:t>
            </w:r>
            <w:r w:rsidRPr="00403C71">
              <w:t>1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37-700</w:t>
            </w:r>
            <w:r w:rsidRPr="00490DC0">
              <w:t xml:space="preserve"> </w:t>
            </w:r>
            <w:r w:rsidRPr="00403C71">
              <w:t>Przemyśl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97 200.01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6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Przedsiębiorstwo Wielobranżowe PRIVLAND Tadeusz Przyczyna</w:t>
            </w:r>
          </w:p>
          <w:p w:rsidR="00403C71" w:rsidRPr="00490DC0" w:rsidRDefault="00403C71" w:rsidP="00B37A90">
            <w:r w:rsidRPr="00403C71">
              <w:t>Kalinowice</w:t>
            </w:r>
            <w:r w:rsidRPr="00490DC0">
              <w:t xml:space="preserve"> </w:t>
            </w:r>
            <w:r w:rsidRPr="00403C71">
              <w:t>112A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22-400</w:t>
            </w:r>
            <w:r w:rsidRPr="00490DC0">
              <w:t xml:space="preserve"> </w:t>
            </w:r>
            <w:r w:rsidRPr="00403C71">
              <w:t>Zamość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79 164.00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t>7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>POLBUD Tomasz Szczepański</w:t>
            </w:r>
          </w:p>
          <w:p w:rsidR="00403C71" w:rsidRPr="00490DC0" w:rsidRDefault="00403C71" w:rsidP="00B37A90">
            <w:r w:rsidRPr="00403C71">
              <w:t>ul. Słowackiego</w:t>
            </w:r>
            <w:r w:rsidRPr="00490DC0">
              <w:t xml:space="preserve"> </w:t>
            </w:r>
            <w:r w:rsidRPr="00403C71">
              <w:t>24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35-060</w:t>
            </w:r>
            <w:r w:rsidRPr="00490DC0">
              <w:t xml:space="preserve"> </w:t>
            </w:r>
            <w:r w:rsidRPr="00403C71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91 800.63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  <w:tr w:rsidR="00403C71" w:rsidRPr="00493F8C" w:rsidTr="00880CD9">
        <w:tc>
          <w:tcPr>
            <w:tcW w:w="710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center"/>
            </w:pPr>
            <w:r w:rsidRPr="00403C71">
              <w:lastRenderedPageBreak/>
              <w:t>8</w:t>
            </w:r>
          </w:p>
        </w:tc>
        <w:tc>
          <w:tcPr>
            <w:tcW w:w="3544" w:type="dxa"/>
            <w:shd w:val="clear" w:color="auto" w:fill="auto"/>
          </w:tcPr>
          <w:p w:rsidR="00403C71" w:rsidRPr="00490DC0" w:rsidRDefault="00403C71" w:rsidP="00B37A90">
            <w:pPr>
              <w:spacing w:before="40"/>
            </w:pPr>
            <w:r w:rsidRPr="00403C71">
              <w:t xml:space="preserve">MAGBUD Marek </w:t>
            </w:r>
            <w:proofErr w:type="spellStart"/>
            <w:r w:rsidRPr="00403C71">
              <w:t>Pękowski</w:t>
            </w:r>
            <w:proofErr w:type="spellEnd"/>
          </w:p>
          <w:p w:rsidR="00403C71" w:rsidRPr="00490DC0" w:rsidRDefault="00403C71" w:rsidP="00B37A90">
            <w:r w:rsidRPr="00403C71">
              <w:t>ul. Baczyńskiego</w:t>
            </w:r>
            <w:r w:rsidRPr="00490DC0">
              <w:t xml:space="preserve"> </w:t>
            </w:r>
            <w:r w:rsidRPr="00403C71">
              <w:t>9</w:t>
            </w:r>
            <w:r w:rsidRPr="00490DC0">
              <w:t xml:space="preserve"> </w:t>
            </w:r>
          </w:p>
          <w:p w:rsidR="00403C71" w:rsidRPr="00490DC0" w:rsidRDefault="00403C71" w:rsidP="00B37A90">
            <w:pPr>
              <w:spacing w:after="40"/>
              <w:jc w:val="both"/>
            </w:pPr>
            <w:r w:rsidRPr="00403C71">
              <w:t>35-210</w:t>
            </w:r>
            <w:r w:rsidRPr="00490DC0">
              <w:t xml:space="preserve"> </w:t>
            </w:r>
            <w:r w:rsidRPr="00403C71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98 500.00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3C71" w:rsidRPr="00490DC0" w:rsidRDefault="00403C71" w:rsidP="00B37A90">
            <w:pPr>
              <w:spacing w:before="120" w:after="120"/>
              <w:jc w:val="both"/>
            </w:pPr>
            <w:r w:rsidRPr="00403C71">
              <w:t>30 dni przelew</w:t>
            </w:r>
          </w:p>
        </w:tc>
      </w:tr>
    </w:tbl>
    <w:p w:rsidR="00880CD9" w:rsidRDefault="00880CD9" w:rsidP="00880CD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880C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410" w:rsidRDefault="005D1410">
      <w:r>
        <w:separator/>
      </w:r>
    </w:p>
  </w:endnote>
  <w:endnote w:type="continuationSeparator" w:id="0">
    <w:p w:rsidR="005D1410" w:rsidRDefault="005D1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C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C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14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410" w:rsidRDefault="005D1410">
      <w:r>
        <w:separator/>
      </w:r>
    </w:p>
  </w:footnote>
  <w:footnote w:type="continuationSeparator" w:id="0">
    <w:p w:rsidR="005D1410" w:rsidRDefault="005D1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C71" w:rsidRDefault="00403C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C71" w:rsidRDefault="00403C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C71" w:rsidRDefault="00403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41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C71"/>
    <w:rsid w:val="00423179"/>
    <w:rsid w:val="00490DC0"/>
    <w:rsid w:val="00493F8C"/>
    <w:rsid w:val="004C7E9B"/>
    <w:rsid w:val="005D1410"/>
    <w:rsid w:val="0069085C"/>
    <w:rsid w:val="00843263"/>
    <w:rsid w:val="00861E75"/>
    <w:rsid w:val="00880CD9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EB05FC-3220-4B20-9228-62D9A30A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344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2018-01-08T10:53:00Z</dcterms:created>
  <dcterms:modified xsi:type="dcterms:W3CDTF">2018-01-08T10:55:00Z</dcterms:modified>
</cp:coreProperties>
</file>