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E8B" w:rsidRPr="00844CE2" w:rsidRDefault="002A4E8B" w:rsidP="002A4E8B">
      <w:pPr>
        <w:spacing w:line="360" w:lineRule="auto"/>
        <w:jc w:val="right"/>
        <w:rPr>
          <w:sz w:val="24"/>
          <w:szCs w:val="24"/>
        </w:rPr>
      </w:pPr>
      <w:r w:rsidRPr="00844CE2">
        <w:rPr>
          <w:sz w:val="24"/>
          <w:szCs w:val="24"/>
        </w:rPr>
        <w:t xml:space="preserve">Załącznik nr 1 </w:t>
      </w:r>
    </w:p>
    <w:p w:rsidR="002A4E8B" w:rsidRPr="00844CE2" w:rsidRDefault="002A4E8B" w:rsidP="002A4E8B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NA/P/10/2018</w:t>
      </w:r>
    </w:p>
    <w:p w:rsidR="002A4E8B" w:rsidRPr="006B2E64" w:rsidRDefault="002A4E8B" w:rsidP="002A4E8B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FORMULARZ </w:t>
      </w:r>
      <w:r w:rsidRPr="006B2E64">
        <w:rPr>
          <w:b/>
          <w:sz w:val="28"/>
        </w:rPr>
        <w:t>OFERTYOWY</w:t>
      </w:r>
    </w:p>
    <w:p w:rsidR="002A4E8B" w:rsidRDefault="00AD30D8" w:rsidP="002A4E8B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9776" arcsize="10923f" filled="f" strokeweight=".25pt">
            <v:textbox style="mso-next-textbox:#_x0000_s1028" inset="1pt,1pt,1pt,1pt">
              <w:txbxContent>
                <w:p w:rsidR="002A4E8B" w:rsidRDefault="002A4E8B" w:rsidP="002A4E8B"/>
                <w:p w:rsidR="002A4E8B" w:rsidRDefault="002A4E8B" w:rsidP="002A4E8B">
                  <w:pPr>
                    <w:rPr>
                      <w:sz w:val="12"/>
                    </w:rPr>
                  </w:pPr>
                </w:p>
                <w:p w:rsidR="002A4E8B" w:rsidRDefault="002A4E8B" w:rsidP="002A4E8B">
                  <w:pPr>
                    <w:rPr>
                      <w:sz w:val="12"/>
                    </w:rPr>
                  </w:pPr>
                </w:p>
                <w:p w:rsidR="002A4E8B" w:rsidRDefault="002A4E8B" w:rsidP="002A4E8B">
                  <w:pPr>
                    <w:rPr>
                      <w:sz w:val="12"/>
                    </w:rPr>
                  </w:pPr>
                </w:p>
                <w:p w:rsidR="002A4E8B" w:rsidRDefault="002A4E8B" w:rsidP="002A4E8B">
                  <w:pPr>
                    <w:rPr>
                      <w:sz w:val="12"/>
                    </w:rPr>
                  </w:pPr>
                </w:p>
                <w:p w:rsidR="002A4E8B" w:rsidRDefault="002A4E8B" w:rsidP="002A4E8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2A4E8B" w:rsidRDefault="002A4E8B" w:rsidP="002A4E8B"/>
              </w:txbxContent>
            </v:textbox>
          </v:roundrect>
        </w:pict>
      </w:r>
    </w:p>
    <w:p w:rsidR="002A4E8B" w:rsidRDefault="002A4E8B" w:rsidP="002A4E8B">
      <w:pPr>
        <w:spacing w:line="360" w:lineRule="auto"/>
        <w:ind w:left="709" w:hanging="425"/>
        <w:jc w:val="both"/>
        <w:rPr>
          <w:sz w:val="24"/>
        </w:rPr>
      </w:pPr>
    </w:p>
    <w:p w:rsidR="002A4E8B" w:rsidRDefault="002A4E8B" w:rsidP="002A4E8B">
      <w:pPr>
        <w:spacing w:line="360" w:lineRule="auto"/>
        <w:jc w:val="both"/>
        <w:rPr>
          <w:sz w:val="24"/>
        </w:rPr>
      </w:pPr>
    </w:p>
    <w:p w:rsidR="002A4E8B" w:rsidRPr="007531CC" w:rsidRDefault="002A4E8B" w:rsidP="002A4E8B">
      <w:pPr>
        <w:ind w:firstLine="3969"/>
        <w:rPr>
          <w:b/>
          <w:sz w:val="24"/>
        </w:rPr>
      </w:pPr>
      <w:r w:rsidRPr="007531CC">
        <w:rPr>
          <w:b/>
          <w:sz w:val="24"/>
        </w:rPr>
        <w:t>Politechnika Rzeszowska</w:t>
      </w:r>
    </w:p>
    <w:p w:rsidR="002A4E8B" w:rsidRDefault="002A4E8B" w:rsidP="002A4E8B">
      <w:pPr>
        <w:ind w:firstLine="3969"/>
        <w:rPr>
          <w:b/>
          <w:sz w:val="24"/>
        </w:rPr>
      </w:pPr>
      <w:r w:rsidRPr="007531CC">
        <w:rPr>
          <w:b/>
          <w:sz w:val="24"/>
        </w:rPr>
        <w:t>Dział Logistyki i Zamówień Publicznych</w:t>
      </w:r>
    </w:p>
    <w:p w:rsidR="002A4E8B" w:rsidRDefault="002A4E8B" w:rsidP="002A4E8B">
      <w:pPr>
        <w:ind w:left="3969"/>
        <w:rPr>
          <w:b/>
          <w:sz w:val="24"/>
        </w:rPr>
      </w:pPr>
      <w:r w:rsidRPr="007531CC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7531CC">
        <w:rPr>
          <w:b/>
          <w:sz w:val="24"/>
        </w:rPr>
        <w:t>12</w:t>
      </w:r>
    </w:p>
    <w:p w:rsidR="002A4E8B" w:rsidRDefault="002A4E8B" w:rsidP="002A4E8B">
      <w:pPr>
        <w:ind w:firstLine="3969"/>
        <w:rPr>
          <w:b/>
          <w:sz w:val="24"/>
        </w:rPr>
      </w:pPr>
      <w:r w:rsidRPr="007531CC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7531CC">
        <w:rPr>
          <w:b/>
          <w:sz w:val="24"/>
        </w:rPr>
        <w:t>Rzeszów</w:t>
      </w:r>
    </w:p>
    <w:p w:rsidR="002A4E8B" w:rsidRDefault="002A4E8B" w:rsidP="002A4E8B">
      <w:pPr>
        <w:spacing w:line="360" w:lineRule="auto"/>
        <w:jc w:val="both"/>
        <w:rPr>
          <w:sz w:val="24"/>
        </w:rPr>
      </w:pPr>
    </w:p>
    <w:p w:rsidR="002A4E8B" w:rsidRPr="00FA5968" w:rsidRDefault="002A4E8B" w:rsidP="002A4E8B">
      <w:pPr>
        <w:ind w:hanging="284"/>
        <w:jc w:val="both"/>
        <w:rPr>
          <w:sz w:val="24"/>
        </w:rPr>
      </w:pPr>
      <w:r>
        <w:rPr>
          <w:sz w:val="24"/>
        </w:rPr>
        <w:t xml:space="preserve">1. Nawiązując do ogłoszonego przetargu w </w:t>
      </w:r>
      <w:r w:rsidRPr="006B2E64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6A3661">
        <w:rPr>
          <w:b/>
          <w:sz w:val="24"/>
        </w:rPr>
        <w:t xml:space="preserve">Wykonanie instalacji </w:t>
      </w:r>
      <w:proofErr w:type="spellStart"/>
      <w:r w:rsidRPr="006A3661">
        <w:rPr>
          <w:b/>
          <w:sz w:val="24"/>
        </w:rPr>
        <w:t>c.c.w.u</w:t>
      </w:r>
      <w:proofErr w:type="spellEnd"/>
      <w:r w:rsidRPr="006A3661">
        <w:rPr>
          <w:b/>
          <w:sz w:val="24"/>
        </w:rPr>
        <w:t>. w budynku Domu Asystenta</w:t>
      </w:r>
      <w:r>
        <w:rPr>
          <w:sz w:val="24"/>
        </w:rPr>
        <w:t>.</w:t>
      </w:r>
      <w:r w:rsidRPr="00844CE2">
        <w:rPr>
          <w:sz w:val="24"/>
        </w:rPr>
        <w:t xml:space="preserve"> </w:t>
      </w:r>
    </w:p>
    <w:p w:rsidR="002A4E8B" w:rsidRPr="000D23C5" w:rsidRDefault="002A4E8B" w:rsidP="002A4E8B">
      <w:pPr>
        <w:spacing w:line="480" w:lineRule="auto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........................................................................................</w:t>
      </w:r>
      <w:r>
        <w:rPr>
          <w:sz w:val="24"/>
          <w:szCs w:val="24"/>
        </w:rPr>
        <w:t>...</w:t>
      </w:r>
      <w:r w:rsidRPr="000D23C5">
        <w:rPr>
          <w:sz w:val="24"/>
          <w:szCs w:val="24"/>
        </w:rPr>
        <w:t>.........................</w:t>
      </w:r>
    </w:p>
    <w:p w:rsidR="002A4E8B" w:rsidRPr="000D23C5" w:rsidRDefault="002A4E8B" w:rsidP="002A4E8B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........................................................................</w:t>
      </w:r>
      <w:r>
        <w:rPr>
          <w:sz w:val="24"/>
          <w:szCs w:val="24"/>
        </w:rPr>
        <w:t>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</w:t>
      </w:r>
    </w:p>
    <w:p w:rsidR="002A4E8B" w:rsidRPr="000D23C5" w:rsidRDefault="002A4E8B" w:rsidP="002A4E8B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="00AD30D8">
        <w:rPr>
          <w:sz w:val="24"/>
          <w:szCs w:val="24"/>
        </w:rPr>
        <w:t>VAT   w wysokości 23</w:t>
      </w:r>
      <w:r w:rsidRPr="003411EB">
        <w:rPr>
          <w:sz w:val="24"/>
          <w:szCs w:val="24"/>
        </w:rPr>
        <w:t>%</w:t>
      </w:r>
      <w:r w:rsidR="00AD30D8">
        <w:rPr>
          <w:sz w:val="24"/>
          <w:szCs w:val="24"/>
        </w:rPr>
        <w:t xml:space="preserve"> ………………</w:t>
      </w:r>
      <w:r w:rsidRPr="000D23C5">
        <w:rPr>
          <w:sz w:val="24"/>
          <w:szCs w:val="24"/>
        </w:rPr>
        <w:t>…</w:t>
      </w:r>
      <w:r>
        <w:rPr>
          <w:sz w:val="24"/>
          <w:szCs w:val="24"/>
        </w:rPr>
        <w:t>…………………….……….</w:t>
      </w:r>
      <w:r w:rsidRPr="000D23C5">
        <w:rPr>
          <w:sz w:val="24"/>
          <w:szCs w:val="24"/>
        </w:rPr>
        <w:t>……</w:t>
      </w:r>
    </w:p>
    <w:p w:rsidR="002A4E8B" w:rsidRPr="002A4E8B" w:rsidRDefault="002A4E8B" w:rsidP="002A4E8B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......................................................................</w:t>
      </w:r>
    </w:p>
    <w:p w:rsidR="002A4E8B" w:rsidRPr="00FA5968" w:rsidRDefault="002A4E8B" w:rsidP="002A4E8B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2A4E8B" w:rsidRPr="00FA5968" w:rsidRDefault="002A4E8B" w:rsidP="002A4E8B">
      <w:pPr>
        <w:spacing w:line="276" w:lineRule="auto"/>
        <w:ind w:hanging="284"/>
        <w:jc w:val="both"/>
        <w:rPr>
          <w:kern w:val="20"/>
        </w:rPr>
      </w:pPr>
      <w:r w:rsidRPr="003411EB">
        <w:rPr>
          <w:kern w:val="20"/>
          <w:sz w:val="96"/>
          <w:szCs w:val="96"/>
        </w:rPr>
        <w:t>□</w:t>
      </w:r>
      <w:bookmarkStart w:id="0" w:name="_GoBack"/>
      <w:bookmarkEnd w:id="0"/>
      <w:r w:rsidRPr="003411EB">
        <w:rPr>
          <w:b/>
          <w:kern w:val="20"/>
        </w:rPr>
        <w:t xml:space="preserve">5 lat               </w:t>
      </w:r>
      <w:r w:rsidRPr="003411EB">
        <w:rPr>
          <w:b/>
          <w:kern w:val="20"/>
        </w:rPr>
        <w:tab/>
        <w:t xml:space="preserve">      </w:t>
      </w:r>
      <w:r w:rsidRPr="003411EB">
        <w:rPr>
          <w:b/>
          <w:kern w:val="20"/>
        </w:rPr>
        <w:tab/>
        <w:t xml:space="preserve">                 </w:t>
      </w:r>
      <w:r w:rsidRPr="003411EB">
        <w:rPr>
          <w:b/>
          <w:kern w:val="20"/>
          <w:sz w:val="96"/>
          <w:szCs w:val="96"/>
        </w:rPr>
        <w:t>□</w:t>
      </w:r>
      <w:r w:rsidRPr="003411EB">
        <w:rPr>
          <w:b/>
          <w:kern w:val="20"/>
        </w:rPr>
        <w:t>6 lat</w:t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  <w:t xml:space="preserve">                    </w:t>
      </w:r>
      <w:r w:rsidRPr="003411EB">
        <w:rPr>
          <w:b/>
          <w:kern w:val="20"/>
          <w:sz w:val="96"/>
          <w:szCs w:val="96"/>
        </w:rPr>
        <w:t xml:space="preserve"> □</w:t>
      </w:r>
      <w:r w:rsidRPr="003411EB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2A4E8B" w:rsidRDefault="002A4E8B" w:rsidP="002A4E8B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2A4E8B" w:rsidRDefault="002A4E8B" w:rsidP="002A4E8B"/>
    <w:p w:rsidR="002A4E8B" w:rsidRDefault="002A4E8B" w:rsidP="002A4E8B">
      <w:pPr>
        <w:ind w:left="426" w:hanging="568"/>
        <w:jc w:val="both"/>
        <w:rPr>
          <w:sz w:val="24"/>
        </w:rPr>
      </w:pPr>
      <w:r>
        <w:rPr>
          <w:sz w:val="24"/>
        </w:rPr>
        <w:t>3.    Zakres prac przewidzianych do wykonania jest zgodny z zakresem objętym specyfikacją istotnych warunków zamówienia.</w:t>
      </w:r>
    </w:p>
    <w:p w:rsidR="002A4E8B" w:rsidRDefault="002A4E8B" w:rsidP="002A4E8B">
      <w:pPr>
        <w:ind w:left="426" w:hanging="568"/>
        <w:jc w:val="both"/>
        <w:rPr>
          <w:sz w:val="24"/>
        </w:rPr>
      </w:pPr>
      <w:r>
        <w:rPr>
          <w:sz w:val="24"/>
        </w:rPr>
        <w:t>4.     Oświadczamy, że zapoznaliśmy się ze specyfikacją istotnych warunków zamówienia i  nie  wnosimy do niej zastrzeżeń oraz zdobyliśmy konieczne informacje potrzebne do właściwego wykonania zamówienia.</w:t>
      </w:r>
    </w:p>
    <w:p w:rsidR="002A4E8B" w:rsidRDefault="002A4E8B" w:rsidP="002A4E8B">
      <w:pPr>
        <w:ind w:left="426" w:hanging="568"/>
        <w:jc w:val="both"/>
        <w:rPr>
          <w:sz w:val="24"/>
        </w:rPr>
      </w:pPr>
      <w:r>
        <w:rPr>
          <w:sz w:val="24"/>
        </w:rPr>
        <w:t>5.   Oświadczamy, że uważamy się za związanych niniejszą ofertą na czas wskazany w specyfikacji istotnych warunków zamówienia.</w:t>
      </w:r>
    </w:p>
    <w:p w:rsidR="002A4E8B" w:rsidRDefault="002A4E8B" w:rsidP="002A4E8B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2A4E8B" w:rsidRDefault="002A4E8B" w:rsidP="002A4E8B">
      <w:pPr>
        <w:ind w:left="426" w:hanging="568"/>
        <w:jc w:val="both"/>
        <w:rPr>
          <w:sz w:val="24"/>
        </w:rPr>
      </w:pPr>
      <w:r>
        <w:rPr>
          <w:sz w:val="24"/>
        </w:rPr>
        <w:t>7.   Nazwa podwykonawcy i zakres rzeczowy, któremu  Wykonawca zamierza powierzyć wykonanie części przedmiotu zamówienia lub całości przedmiotu zamówienia.</w:t>
      </w:r>
    </w:p>
    <w:p w:rsidR="002A4E8B" w:rsidRDefault="002A4E8B" w:rsidP="002A4E8B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2A4E8B" w:rsidTr="00C75E1C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E8B" w:rsidRDefault="002A4E8B" w:rsidP="00C75E1C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E8B" w:rsidRDefault="002A4E8B" w:rsidP="00C75E1C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E8B" w:rsidRDefault="002A4E8B" w:rsidP="00C75E1C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2A4E8B" w:rsidTr="00C75E1C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</w:tr>
      <w:tr w:rsidR="002A4E8B" w:rsidTr="00C75E1C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</w:tr>
    </w:tbl>
    <w:p w:rsidR="002A4E8B" w:rsidRDefault="002A4E8B" w:rsidP="002A4E8B">
      <w:pPr>
        <w:jc w:val="both"/>
        <w:rPr>
          <w:b/>
          <w:sz w:val="24"/>
        </w:rPr>
      </w:pPr>
      <w:r>
        <w:rPr>
          <w:b/>
          <w:sz w:val="24"/>
        </w:rPr>
        <w:lastRenderedPageBreak/>
        <w:t xml:space="preserve">* Wypełnić jeżeli Wykonawca zamierza powierzyć podwykonawstwo </w:t>
      </w:r>
    </w:p>
    <w:p w:rsidR="002A4E8B" w:rsidRDefault="002A4E8B" w:rsidP="002A4E8B">
      <w:pPr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2A4E8B" w:rsidRDefault="002A4E8B" w:rsidP="002A4E8B">
      <w:pPr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2A4E8B" w:rsidRDefault="002A4E8B" w:rsidP="002A4E8B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2A4E8B" w:rsidRDefault="002A4E8B" w:rsidP="002A4E8B">
      <w:pPr>
        <w:jc w:val="both"/>
        <w:rPr>
          <w:sz w:val="16"/>
          <w:szCs w:val="16"/>
        </w:rPr>
      </w:pPr>
    </w:p>
    <w:p w:rsidR="002A4E8B" w:rsidRDefault="002A4E8B" w:rsidP="002A4E8B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2A4E8B" w:rsidRPr="00A97673" w:rsidRDefault="002A4E8B" w:rsidP="002A4E8B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2A4E8B" w:rsidRDefault="002A4E8B" w:rsidP="002A4E8B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kwotę w wysokości co najmniej  </w:t>
      </w:r>
      <w:r>
        <w:rPr>
          <w:sz w:val="24"/>
        </w:rPr>
        <w:br/>
        <w:t>650 000,00  zł</w:t>
      </w:r>
    </w:p>
    <w:p w:rsidR="002A4E8B" w:rsidRDefault="002A4E8B" w:rsidP="002A4E8B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2A4E8B" w:rsidRDefault="002A4E8B" w:rsidP="002A4E8B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2A4E8B" w:rsidRDefault="002A4E8B" w:rsidP="002A4E8B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2A4E8B" w:rsidRPr="00A97673" w:rsidRDefault="002A4E8B" w:rsidP="002A4E8B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2A4E8B" w:rsidRDefault="002A4E8B" w:rsidP="002A4E8B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2A4E8B" w:rsidRDefault="002A4E8B" w:rsidP="002A4E8B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2A4E8B" w:rsidRDefault="002A4E8B" w:rsidP="002A4E8B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2A4E8B" w:rsidRDefault="002A4E8B" w:rsidP="002A4E8B">
      <w:pPr>
        <w:jc w:val="both"/>
        <w:rPr>
          <w:sz w:val="24"/>
        </w:rPr>
      </w:pPr>
    </w:p>
    <w:p w:rsidR="002A4E8B" w:rsidRDefault="002A4E8B" w:rsidP="002A4E8B">
      <w:pPr>
        <w:jc w:val="both"/>
        <w:rPr>
          <w:sz w:val="24"/>
        </w:rPr>
      </w:pPr>
      <w:r>
        <w:rPr>
          <w:sz w:val="24"/>
        </w:rPr>
        <w:t>13.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2A4E8B" w:rsidTr="00C75E1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E8B" w:rsidRDefault="002A4E8B" w:rsidP="00C75E1C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</w:tr>
      <w:tr w:rsidR="002A4E8B" w:rsidTr="00C75E1C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E8B" w:rsidRDefault="002A4E8B" w:rsidP="00C75E1C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</w:tr>
      <w:tr w:rsidR="002A4E8B" w:rsidTr="00C75E1C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E8B" w:rsidRDefault="002A4E8B" w:rsidP="00C75E1C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</w:tr>
      <w:tr w:rsidR="002A4E8B" w:rsidTr="00C75E1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E8B" w:rsidRDefault="002A4E8B" w:rsidP="00C75E1C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8B" w:rsidRDefault="002A4E8B" w:rsidP="00C75E1C">
            <w:pPr>
              <w:jc w:val="both"/>
              <w:rPr>
                <w:sz w:val="24"/>
              </w:rPr>
            </w:pPr>
          </w:p>
        </w:tc>
      </w:tr>
    </w:tbl>
    <w:p w:rsidR="002A4E8B" w:rsidRDefault="002A4E8B" w:rsidP="002A4E8B">
      <w:pPr>
        <w:jc w:val="both"/>
        <w:rPr>
          <w:sz w:val="24"/>
        </w:rPr>
      </w:pPr>
    </w:p>
    <w:p w:rsidR="002A4E8B" w:rsidRDefault="002A4E8B" w:rsidP="002A4E8B">
      <w:pPr>
        <w:jc w:val="both"/>
        <w:rPr>
          <w:sz w:val="24"/>
        </w:rPr>
      </w:pPr>
    </w:p>
    <w:p w:rsidR="002A4E8B" w:rsidRDefault="002A4E8B" w:rsidP="002A4E8B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2A4E8B" w:rsidRDefault="002A4E8B" w:rsidP="002A4E8B">
      <w:pPr>
        <w:jc w:val="both"/>
        <w:rPr>
          <w:sz w:val="24"/>
        </w:rPr>
      </w:pPr>
    </w:p>
    <w:p w:rsidR="002A4E8B" w:rsidRDefault="002A4E8B" w:rsidP="002A4E8B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2A4E8B" w:rsidRPr="00A97673" w:rsidRDefault="002A4E8B" w:rsidP="002A4E8B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2A4E8B" w:rsidRDefault="002A4E8B" w:rsidP="002A4E8B">
      <w:pPr>
        <w:rPr>
          <w:sz w:val="24"/>
        </w:rPr>
      </w:pPr>
    </w:p>
    <w:p w:rsidR="002A4E8B" w:rsidRDefault="002A4E8B" w:rsidP="002A4E8B">
      <w:pPr>
        <w:spacing w:line="360" w:lineRule="auto"/>
        <w:jc w:val="both"/>
        <w:rPr>
          <w:sz w:val="24"/>
        </w:rPr>
      </w:pPr>
    </w:p>
    <w:p w:rsidR="002A4E8B" w:rsidRDefault="002A4E8B">
      <w:pPr>
        <w:spacing w:line="360" w:lineRule="auto"/>
        <w:ind w:hanging="284"/>
        <w:jc w:val="both"/>
        <w:rPr>
          <w:sz w:val="24"/>
        </w:rPr>
      </w:pPr>
    </w:p>
    <w:sectPr w:rsidR="002A4E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DAE" w:rsidRDefault="006D2DAE">
      <w:r>
        <w:separator/>
      </w:r>
    </w:p>
  </w:endnote>
  <w:endnote w:type="continuationSeparator" w:id="0">
    <w:p w:rsidR="006D2DAE" w:rsidRDefault="006D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661" w:rsidRDefault="006A36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D30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661" w:rsidRDefault="006A3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DAE" w:rsidRDefault="006D2DAE">
      <w:r>
        <w:separator/>
      </w:r>
    </w:p>
  </w:footnote>
  <w:footnote w:type="continuationSeparator" w:id="0">
    <w:p w:rsidR="006D2DAE" w:rsidRDefault="006D2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661" w:rsidRDefault="006A3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661" w:rsidRDefault="006A36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661" w:rsidRDefault="006A3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DAE"/>
    <w:rsid w:val="000D3BF8"/>
    <w:rsid w:val="002A4E8B"/>
    <w:rsid w:val="006A3661"/>
    <w:rsid w:val="006D2DAE"/>
    <w:rsid w:val="00905C81"/>
    <w:rsid w:val="00910C60"/>
    <w:rsid w:val="00A23135"/>
    <w:rsid w:val="00AD30D8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0004BA00"/>
  <w15:chartTrackingRefBased/>
  <w15:docId w15:val="{17357235-1327-463B-9DAF-CC66BFAA6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2018-01-19T13:31:00Z</cp:lastPrinted>
  <dcterms:created xsi:type="dcterms:W3CDTF">2018-01-19T13:31:00Z</dcterms:created>
  <dcterms:modified xsi:type="dcterms:W3CDTF">2018-01-19T13:31:00Z</dcterms:modified>
</cp:coreProperties>
</file>