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D0FCE" w:rsidRDefault="006676AE" w:rsidP="00CD0FCE">
      <w:pPr>
        <w:pStyle w:val="Nagwek4"/>
        <w:rPr>
          <w:i w:val="0"/>
          <w:sz w:val="22"/>
          <w:szCs w:val="22"/>
        </w:rPr>
      </w:pPr>
      <w:r w:rsidRPr="00CD0FCE">
        <w:rPr>
          <w:i w:val="0"/>
          <w:sz w:val="22"/>
          <w:szCs w:val="22"/>
        </w:rPr>
        <w:t xml:space="preserve">Załącznik nr </w:t>
      </w:r>
      <w:r w:rsidR="00B40C54" w:rsidRPr="00CD0FCE">
        <w:rPr>
          <w:i w:val="0"/>
          <w:sz w:val="22"/>
          <w:szCs w:val="22"/>
        </w:rPr>
        <w:t>5</w:t>
      </w:r>
    </w:p>
    <w:p w:rsidR="006676AE" w:rsidRPr="00CD0FCE" w:rsidRDefault="005103B9" w:rsidP="005103B9">
      <w:pPr>
        <w:spacing w:after="0" w:line="480" w:lineRule="auto"/>
        <w:rPr>
          <w:rFonts w:ascii="Times New Roman" w:hAnsi="Times New Roman"/>
        </w:rPr>
      </w:pPr>
      <w:r w:rsidRPr="00CD0FCE">
        <w:rPr>
          <w:rFonts w:ascii="Times New Roman" w:hAnsi="Times New Roman"/>
        </w:rPr>
        <w:t xml:space="preserve">Znak sprawy: </w:t>
      </w:r>
      <w:r w:rsidR="00B40C54" w:rsidRPr="00CD0FCE">
        <w:rPr>
          <w:rFonts w:ascii="Times New Roman" w:hAnsi="Times New Roman"/>
        </w:rPr>
        <w:t>NA/P/10/2018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0C54" w:rsidRPr="00B40C5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0C54" w:rsidRPr="00B40C5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40C54" w:rsidRPr="00B40C5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40C54" w:rsidRPr="00B40C5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40C54" w:rsidRPr="00B40C54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40C54" w:rsidRPr="00B40C54">
        <w:rPr>
          <w:rFonts w:ascii="Times New Roman" w:hAnsi="Times New Roman"/>
          <w:sz w:val="21"/>
          <w:szCs w:val="21"/>
        </w:rPr>
        <w:t>(</w:t>
      </w:r>
      <w:proofErr w:type="spellStart"/>
      <w:r w:rsidR="00B40C54" w:rsidRPr="00B40C54">
        <w:rPr>
          <w:rFonts w:ascii="Times New Roman" w:hAnsi="Times New Roman"/>
          <w:sz w:val="21"/>
          <w:szCs w:val="21"/>
        </w:rPr>
        <w:t>t.j</w:t>
      </w:r>
      <w:proofErr w:type="spellEnd"/>
      <w:r w:rsidR="00B40C54" w:rsidRPr="00B40C54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B40C54" w:rsidRPr="00B40C54">
        <w:rPr>
          <w:rFonts w:ascii="Times New Roman" w:hAnsi="Times New Roman"/>
          <w:sz w:val="21"/>
          <w:szCs w:val="21"/>
        </w:rPr>
        <w:t>późn</w:t>
      </w:r>
      <w:proofErr w:type="spellEnd"/>
      <w:r w:rsidR="00B40C54" w:rsidRPr="00B40C54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CD0FCE" w:rsidRDefault="00313417" w:rsidP="00CD0FC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40C54" w:rsidRPr="00B40C54">
        <w:rPr>
          <w:rFonts w:ascii="Times New Roman" w:hAnsi="Times New Roman"/>
          <w:b/>
          <w:sz w:val="24"/>
          <w:szCs w:val="24"/>
        </w:rPr>
        <w:t xml:space="preserve">Wykonanie instalacji </w:t>
      </w:r>
      <w:proofErr w:type="spellStart"/>
      <w:r w:rsidR="00B40C54" w:rsidRPr="00B40C54">
        <w:rPr>
          <w:rFonts w:ascii="Times New Roman" w:hAnsi="Times New Roman"/>
          <w:b/>
          <w:sz w:val="24"/>
          <w:szCs w:val="24"/>
        </w:rPr>
        <w:t>c.c.w.u</w:t>
      </w:r>
      <w:proofErr w:type="spellEnd"/>
      <w:r w:rsidR="00B40C54" w:rsidRPr="00B40C54">
        <w:rPr>
          <w:rFonts w:ascii="Times New Roman" w:hAnsi="Times New Roman"/>
          <w:b/>
          <w:sz w:val="24"/>
          <w:szCs w:val="24"/>
        </w:rPr>
        <w:t>. w budynku Domu Asystenta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CD0FCE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40C54" w:rsidRPr="00997D0F" w:rsidRDefault="00B40C54" w:rsidP="00B40C5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40C54" w:rsidRPr="00023477" w:rsidRDefault="00B40C54" w:rsidP="00B40C5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CD0FCE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CD0FC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B40C54" w:rsidRPr="00997D0F" w:rsidRDefault="00B40C54" w:rsidP="00B40C5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40C54" w:rsidRPr="000247FF" w:rsidRDefault="00B40C54" w:rsidP="00B40C5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40C54" w:rsidRPr="000247FF" w:rsidRDefault="00B40C54" w:rsidP="00B40C5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023477" w:rsidRDefault="00023477" w:rsidP="00CD0FC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CD0FC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09C" w:rsidRDefault="00F5109C" w:rsidP="0038231F">
      <w:pPr>
        <w:spacing w:after="0" w:line="240" w:lineRule="auto"/>
      </w:pPr>
      <w:r>
        <w:separator/>
      </w:r>
    </w:p>
  </w:endnote>
  <w:endnote w:type="continuationSeparator" w:id="0">
    <w:p w:rsidR="00F5109C" w:rsidRDefault="00F510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C54" w:rsidRDefault="00B40C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0F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0FC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C54" w:rsidRDefault="00B40C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09C" w:rsidRDefault="00F5109C" w:rsidP="0038231F">
      <w:pPr>
        <w:spacing w:after="0" w:line="240" w:lineRule="auto"/>
      </w:pPr>
      <w:r>
        <w:separator/>
      </w:r>
    </w:p>
  </w:footnote>
  <w:footnote w:type="continuationSeparator" w:id="0">
    <w:p w:rsidR="00F5109C" w:rsidRDefault="00F510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C54" w:rsidRDefault="00B40C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C54" w:rsidRDefault="00B40C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C54" w:rsidRDefault="00B40C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09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0C5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D0FC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109C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640DE"/>
  <w15:docId w15:val="{E0784386-47C5-43F9-BE4E-CAABFBD4D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4A59-CDF6-44AE-9366-6FB02FF9C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2018-01-12T12:42:00Z</dcterms:created>
  <dcterms:modified xsi:type="dcterms:W3CDTF">2018-01-12T12:42:00Z</dcterms:modified>
</cp:coreProperties>
</file>