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73828" w:rsidRDefault="006676AE" w:rsidP="00A73828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73828">
        <w:rPr>
          <w:b/>
          <w:i w:val="0"/>
          <w:sz w:val="22"/>
          <w:szCs w:val="22"/>
        </w:rPr>
        <w:t>2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B42AB" w:rsidRPr="004B42AB">
        <w:rPr>
          <w:rFonts w:ascii="Times New Roman" w:hAnsi="Times New Roman"/>
          <w:b/>
        </w:rPr>
        <w:t>NA/P/3/2018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42AB" w:rsidRPr="004B42A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42AB" w:rsidRPr="004B42A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4B42AB" w:rsidRPr="004B42A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A73828" w:rsidRDefault="006676AE" w:rsidP="00A73828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B42AB" w:rsidRPr="004B42A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4B42AB" w:rsidRPr="004B42AB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4B42AB" w:rsidRPr="004B42AB">
        <w:rPr>
          <w:rFonts w:ascii="Times New Roman" w:hAnsi="Times New Roman"/>
          <w:sz w:val="21"/>
          <w:szCs w:val="21"/>
        </w:rPr>
        <w:t>(</w:t>
      </w:r>
      <w:proofErr w:type="spellStart"/>
      <w:r w:rsidR="004B42AB" w:rsidRPr="004B42AB">
        <w:rPr>
          <w:rFonts w:ascii="Times New Roman" w:hAnsi="Times New Roman"/>
          <w:sz w:val="21"/>
          <w:szCs w:val="21"/>
        </w:rPr>
        <w:t>t.j</w:t>
      </w:r>
      <w:proofErr w:type="spellEnd"/>
      <w:r w:rsidR="004B42AB" w:rsidRPr="004B42AB">
        <w:rPr>
          <w:rFonts w:ascii="Times New Roman" w:hAnsi="Times New Roman"/>
          <w:sz w:val="21"/>
          <w:szCs w:val="21"/>
        </w:rPr>
        <w:t>. Dz. U. z 2017 r. poz. 1579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A73828" w:rsidRDefault="00313417" w:rsidP="00A73828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4B42AB" w:rsidRPr="004B42AB">
        <w:rPr>
          <w:rFonts w:ascii="Times New Roman" w:hAnsi="Times New Roman"/>
          <w:b/>
          <w:sz w:val="24"/>
          <w:szCs w:val="24"/>
        </w:rPr>
        <w:t>Remont nawierzchni z kostki brukowej betonowej na terenie Uczelni oraz wykonanie wjazdu na parking przy bud.</w:t>
      </w:r>
      <w:r w:rsidR="00A73828">
        <w:rPr>
          <w:rFonts w:ascii="Times New Roman" w:hAnsi="Times New Roman"/>
          <w:b/>
          <w:sz w:val="24"/>
          <w:szCs w:val="24"/>
        </w:rPr>
        <w:t xml:space="preserve"> </w:t>
      </w:r>
      <w:r w:rsidR="004B42AB" w:rsidRPr="004B42AB">
        <w:rPr>
          <w:rFonts w:ascii="Times New Roman" w:hAnsi="Times New Roman"/>
          <w:b/>
          <w:sz w:val="24"/>
          <w:szCs w:val="24"/>
        </w:rPr>
        <w:t>A i B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4B42AB" w:rsidRPr="00997D0F" w:rsidRDefault="004B42AB" w:rsidP="004B42A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4B42AB" w:rsidRPr="00023477" w:rsidRDefault="004B42AB" w:rsidP="004B42AB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4B42AB" w:rsidRPr="00997D0F" w:rsidRDefault="004B42AB" w:rsidP="004B42A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B42AB" w:rsidRPr="000247FF" w:rsidRDefault="004B42AB" w:rsidP="004B42A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4B42AB" w:rsidRPr="000247FF" w:rsidRDefault="004B42AB" w:rsidP="004B42AB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</w:t>
      </w:r>
      <w:r w:rsidRPr="000247FF">
        <w:rPr>
          <w:rFonts w:ascii="Times New Roman" w:hAnsi="Times New Roman"/>
        </w:rPr>
        <w:lastRenderedPageBreak/>
        <w:t>trybie art. 366 ust. 1 ustawy z dnia 28 lutego 2003 r. – Prawo upadłościowe (Dz. U. z 2015 r. poz. 233, 978, 1166, 1259 i 1844 oraz z 2016 r. poz. 615).</w:t>
      </w:r>
    </w:p>
    <w:p w:rsidR="004B42AB" w:rsidRPr="00292198" w:rsidRDefault="004B42AB" w:rsidP="004B42A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B42AB" w:rsidRPr="000247FF" w:rsidRDefault="004B42AB" w:rsidP="004B42A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292198" w:rsidRPr="00A73828" w:rsidRDefault="004B42AB" w:rsidP="00A73828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F8042D" w:rsidRDefault="00F8042D" w:rsidP="00A73828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A73828" w:rsidRDefault="00A73828" w:rsidP="00A73828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A73828" w:rsidRDefault="00A73828" w:rsidP="00A7382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9462BD" w:rsidRDefault="00F8042D" w:rsidP="00A7382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  <w:bookmarkStart w:id="0" w:name="_GoBack"/>
      <w:bookmarkEnd w:id="0"/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A738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05CFC" w:rsidRDefault="00F05CFC" w:rsidP="0038231F">
      <w:pPr>
        <w:spacing w:after="0" w:line="240" w:lineRule="auto"/>
      </w:pPr>
      <w:r>
        <w:separator/>
      </w:r>
    </w:p>
  </w:endnote>
  <w:endnote w:type="continuationSeparator" w:id="0">
    <w:p w:rsidR="00F05CFC" w:rsidRDefault="00F05C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2AB" w:rsidRDefault="004B42A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738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738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2AB" w:rsidRDefault="004B42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05CFC" w:rsidRDefault="00F05CFC" w:rsidP="0038231F">
      <w:pPr>
        <w:spacing w:after="0" w:line="240" w:lineRule="auto"/>
      </w:pPr>
      <w:r>
        <w:separator/>
      </w:r>
    </w:p>
  </w:footnote>
  <w:footnote w:type="continuationSeparator" w:id="0">
    <w:p w:rsidR="00F05CFC" w:rsidRDefault="00F05CF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2AB" w:rsidRDefault="004B42A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2AB" w:rsidRDefault="004B42A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42AB" w:rsidRDefault="004B42A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05CFC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42AB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73828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5CFC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58C367F-0968-4A90-8047-FAC51348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98F0D2-90A5-4ADF-9F81-A183510BE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733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2016-07-26T11:32:00Z</cp:lastPrinted>
  <dcterms:created xsi:type="dcterms:W3CDTF">2018-01-10T11:28:00Z</dcterms:created>
  <dcterms:modified xsi:type="dcterms:W3CDTF">2018-01-10T11:30:00Z</dcterms:modified>
</cp:coreProperties>
</file>