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3D1B4F" w:rsidRPr="003D1B4F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D1B4F" w:rsidRPr="003D1B4F">
        <w:rPr>
          <w:rFonts w:ascii="Times New Roman" w:hAnsi="Times New Roman"/>
          <w:b/>
        </w:rPr>
        <w:t>NA/P/18/2018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1B4F" w:rsidRPr="003D1B4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1B4F" w:rsidRPr="003D1B4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D1B4F" w:rsidRPr="003D1B4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1B4F" w:rsidRPr="003D1B4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D1B4F" w:rsidRPr="003D1B4F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D1B4F" w:rsidRPr="003D1B4F">
        <w:rPr>
          <w:rFonts w:ascii="Times New Roman" w:hAnsi="Times New Roman"/>
          <w:sz w:val="21"/>
          <w:szCs w:val="21"/>
        </w:rPr>
        <w:t>(t.j. Dz. U. z 2017 r. poz. 1579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3D1B4F" w:rsidRPr="003D1B4F">
        <w:rPr>
          <w:rFonts w:ascii="Times New Roman" w:hAnsi="Times New Roman"/>
          <w:b/>
          <w:sz w:val="24"/>
          <w:szCs w:val="24"/>
        </w:rPr>
        <w:t>Dostawa  gadżetów reklamowych dla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D1B4F" w:rsidRPr="00997D0F" w:rsidRDefault="003D1B4F" w:rsidP="003D1B4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D1B4F" w:rsidRPr="00023477" w:rsidRDefault="003D1B4F" w:rsidP="003D1B4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D1B4F" w:rsidRPr="00997D0F" w:rsidRDefault="003D1B4F" w:rsidP="003D1B4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D1B4F" w:rsidRPr="000247FF" w:rsidRDefault="003D1B4F" w:rsidP="003D1B4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D1B4F" w:rsidRPr="000247FF" w:rsidRDefault="003D1B4F" w:rsidP="003D1B4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3D1B4F" w:rsidRPr="00292198" w:rsidRDefault="003D1B4F" w:rsidP="003D1B4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D1B4F" w:rsidRPr="000247FF" w:rsidRDefault="003D1B4F" w:rsidP="003D1B4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3D1B4F" w:rsidRDefault="003D1B4F" w:rsidP="003D1B4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5454" w:rsidRDefault="00885454" w:rsidP="0038231F">
      <w:pPr>
        <w:spacing w:after="0" w:line="240" w:lineRule="auto"/>
      </w:pPr>
      <w:r>
        <w:separator/>
      </w:r>
    </w:p>
  </w:endnote>
  <w:endnote w:type="continuationSeparator" w:id="0">
    <w:p w:rsidR="00885454" w:rsidRDefault="008854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B4F" w:rsidRDefault="003D1B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1B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1B4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B4F" w:rsidRDefault="003D1B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5454" w:rsidRDefault="00885454" w:rsidP="0038231F">
      <w:pPr>
        <w:spacing w:after="0" w:line="240" w:lineRule="auto"/>
      </w:pPr>
      <w:r>
        <w:separator/>
      </w:r>
    </w:p>
  </w:footnote>
  <w:footnote w:type="continuationSeparator" w:id="0">
    <w:p w:rsidR="00885454" w:rsidRDefault="008854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B4F" w:rsidRDefault="003D1B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B4F" w:rsidRDefault="003D1B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B4F" w:rsidRDefault="003D1B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45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1B4F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5454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33A1FBA-D64A-438E-8228-A7774F857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315B7-CA13-40C6-A421-42D24F88A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726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2016-07-26T11:32:00Z</cp:lastPrinted>
  <dcterms:created xsi:type="dcterms:W3CDTF">2018-01-18T09:40:00Z</dcterms:created>
  <dcterms:modified xsi:type="dcterms:W3CDTF">2018-01-18T09:40:00Z</dcterms:modified>
</cp:coreProperties>
</file>