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42C67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C42C67">
        <w:rPr>
          <w:rFonts w:ascii="Times New Roman" w:hAnsi="Times New Roman"/>
          <w:b w:val="0"/>
          <w:sz w:val="24"/>
        </w:rPr>
        <w:t xml:space="preserve">Załącznik nr </w:t>
      </w:r>
      <w:r w:rsidR="00C42C67" w:rsidRPr="00C42C67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27FC9" w:rsidRPr="00E27FC9">
        <w:rPr>
          <w:sz w:val="24"/>
          <w:szCs w:val="24"/>
        </w:rPr>
        <w:t>NA/P/23/2018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3361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63361D">
        <w:rPr>
          <w:sz w:val="24"/>
        </w:rPr>
        <w:t xml:space="preserve">trybie </w:t>
      </w:r>
      <w:r w:rsidR="00E27FC9" w:rsidRPr="0063361D">
        <w:rPr>
          <w:sz w:val="24"/>
        </w:rPr>
        <w:t>przetarg</w:t>
      </w:r>
      <w:r w:rsidR="0063361D" w:rsidRPr="0063361D">
        <w:rPr>
          <w:sz w:val="24"/>
        </w:rPr>
        <w:t>u</w:t>
      </w:r>
      <w:r w:rsidR="00E27FC9" w:rsidRPr="0063361D">
        <w:rPr>
          <w:sz w:val="24"/>
        </w:rPr>
        <w:t xml:space="preserve"> nieograniczon</w:t>
      </w:r>
      <w:r w:rsidR="0063361D" w:rsidRPr="0063361D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63361D">
        <w:rPr>
          <w:sz w:val="24"/>
        </w:rPr>
        <w:t xml:space="preserve"> </w:t>
      </w:r>
      <w:r w:rsidR="00E27FC9" w:rsidRPr="00E27FC9">
        <w:rPr>
          <w:b/>
          <w:sz w:val="24"/>
          <w:szCs w:val="24"/>
        </w:rPr>
        <w:t>Wydzielenie pomieszczeń w budynku stołówki dla biura Centrum Obsługi PMSiD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FA3" w:rsidRDefault="00DB0FA3">
      <w:r>
        <w:separator/>
      </w:r>
    </w:p>
  </w:endnote>
  <w:endnote w:type="continuationSeparator" w:id="0">
    <w:p w:rsidR="00DB0FA3" w:rsidRDefault="00DB0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42C6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42C6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0F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FA3" w:rsidRDefault="00DB0FA3">
      <w:r>
        <w:separator/>
      </w:r>
    </w:p>
  </w:footnote>
  <w:footnote w:type="continuationSeparator" w:id="0">
    <w:p w:rsidR="00DB0FA3" w:rsidRDefault="00DB0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FC9" w:rsidRDefault="00E27F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FC9" w:rsidRDefault="00E27F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FA3"/>
    <w:rsid w:val="00150D7E"/>
    <w:rsid w:val="00167DCC"/>
    <w:rsid w:val="004E070D"/>
    <w:rsid w:val="0060654D"/>
    <w:rsid w:val="0063361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C42C67"/>
    <w:rsid w:val="00D52F5E"/>
    <w:rsid w:val="00DB0FA3"/>
    <w:rsid w:val="00E27FC9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B5F878"/>
  <w15:chartTrackingRefBased/>
  <w15:docId w15:val="{1D55B22D-CC79-42A4-AF5E-01C95B1C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2018-01-24T12:25:00Z</dcterms:created>
  <dcterms:modified xsi:type="dcterms:W3CDTF">2018-01-24T12:25:00Z</dcterms:modified>
</cp:coreProperties>
</file>