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F0002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0.35pt;margin-top:-63.5pt;width:201.45pt;height:116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bookmarkEnd w:id="0"/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B0B4F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B7A43" w:rsidRPr="007B7A43">
        <w:rPr>
          <w:b/>
          <w:sz w:val="24"/>
        </w:rPr>
        <w:t>NA/P/24/2018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B7A43" w:rsidRPr="007B7A43">
        <w:rPr>
          <w:b/>
        </w:rPr>
        <w:t>przetarg nieograniczony</w:t>
      </w:r>
      <w:r w:rsidR="00753DC1">
        <w:t xml:space="preserve"> na:</w:t>
      </w:r>
    </w:p>
    <w:p w:rsidR="0000184A" w:rsidRDefault="007B7A4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B7A43">
        <w:rPr>
          <w:b/>
          <w:sz w:val="24"/>
          <w:szCs w:val="24"/>
        </w:rPr>
        <w:t>Dostawa komputerów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B7A43" w:rsidRPr="007B7A43">
        <w:rPr>
          <w:sz w:val="24"/>
          <w:szCs w:val="24"/>
        </w:rPr>
        <w:t>(</w:t>
      </w:r>
      <w:proofErr w:type="spellStart"/>
      <w:r w:rsidR="007B7A43" w:rsidRPr="007B7A43">
        <w:rPr>
          <w:sz w:val="24"/>
          <w:szCs w:val="24"/>
        </w:rPr>
        <w:t>t.j</w:t>
      </w:r>
      <w:proofErr w:type="spellEnd"/>
      <w:r w:rsidR="007B7A43" w:rsidRPr="007B7A43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B7A43" w:rsidRPr="007B7A43">
        <w:rPr>
          <w:sz w:val="24"/>
          <w:szCs w:val="24"/>
        </w:rPr>
        <w:t>(</w:t>
      </w:r>
      <w:proofErr w:type="spellStart"/>
      <w:r w:rsidR="007B7A43" w:rsidRPr="007B7A43">
        <w:rPr>
          <w:sz w:val="24"/>
          <w:szCs w:val="24"/>
        </w:rPr>
        <w:t>t.j</w:t>
      </w:r>
      <w:proofErr w:type="spellEnd"/>
      <w:r w:rsidR="007B7A43" w:rsidRPr="007B7A43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B7A43" w:rsidRPr="007B7A43">
        <w:rPr>
          <w:sz w:val="24"/>
          <w:szCs w:val="24"/>
        </w:rPr>
        <w:t>(</w:t>
      </w:r>
      <w:proofErr w:type="spellStart"/>
      <w:r w:rsidR="007B7A43" w:rsidRPr="007B7A43">
        <w:rPr>
          <w:sz w:val="24"/>
          <w:szCs w:val="24"/>
        </w:rPr>
        <w:t>t.j</w:t>
      </w:r>
      <w:proofErr w:type="spellEnd"/>
      <w:r w:rsidR="007B7A43" w:rsidRPr="007B7A43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521" w:rsidRDefault="00785521">
      <w:r>
        <w:separator/>
      </w:r>
    </w:p>
  </w:endnote>
  <w:endnote w:type="continuationSeparator" w:id="0">
    <w:p w:rsidR="00785521" w:rsidRDefault="00785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0002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00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00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A43" w:rsidRDefault="007B7A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521" w:rsidRDefault="00785521">
      <w:r>
        <w:separator/>
      </w:r>
    </w:p>
  </w:footnote>
  <w:footnote w:type="continuationSeparator" w:id="0">
    <w:p w:rsidR="00785521" w:rsidRDefault="0078552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A43" w:rsidRDefault="007B7A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A43" w:rsidRDefault="007B7A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A43" w:rsidRDefault="007B7A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552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85521"/>
    <w:rsid w:val="007951AD"/>
    <w:rsid w:val="007B7A43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0B4F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002C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AF59DB5-F62C-42DD-B2A6-7E39E0F38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000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000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AA7D0-A1CA-4565-AB05-9440E7069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2018-01-25T08:07:00Z</cp:lastPrinted>
  <dcterms:created xsi:type="dcterms:W3CDTF">2018-01-25T08:08:00Z</dcterms:created>
  <dcterms:modified xsi:type="dcterms:W3CDTF">2018-01-25T08:08:00Z</dcterms:modified>
</cp:coreProperties>
</file>