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4171A" w:rsidRPr="00D4171A">
        <w:rPr>
          <w:b/>
          <w:i w:val="0"/>
          <w:sz w:val="22"/>
          <w:szCs w:val="22"/>
        </w:rPr>
        <w:t>3</w:t>
      </w:r>
      <w:r w:rsidR="00EA0742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4171A" w:rsidRPr="00D4171A">
        <w:rPr>
          <w:rFonts w:ascii="Times New Roman" w:hAnsi="Times New Roman"/>
          <w:b/>
        </w:rPr>
        <w:t>NA/P/24/2018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171A" w:rsidRPr="00D4171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171A" w:rsidRPr="00D4171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4171A" w:rsidRPr="00D4171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171A" w:rsidRPr="00D4171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4171A" w:rsidRPr="00D4171A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A4206C" w:rsidRDefault="007936D6" w:rsidP="00A4206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D4171A" w:rsidRPr="00D4171A">
        <w:rPr>
          <w:rFonts w:ascii="Times New Roman" w:hAnsi="Times New Roman"/>
          <w:sz w:val="21"/>
          <w:szCs w:val="21"/>
        </w:rPr>
        <w:t>(</w:t>
      </w:r>
      <w:proofErr w:type="spellStart"/>
      <w:r w:rsidR="00D4171A" w:rsidRPr="00D4171A">
        <w:rPr>
          <w:rFonts w:ascii="Times New Roman" w:hAnsi="Times New Roman"/>
          <w:sz w:val="21"/>
          <w:szCs w:val="21"/>
        </w:rPr>
        <w:t>t.j</w:t>
      </w:r>
      <w:proofErr w:type="spellEnd"/>
      <w:r w:rsidR="00D4171A" w:rsidRPr="00D4171A">
        <w:rPr>
          <w:rFonts w:ascii="Times New Roman" w:hAnsi="Times New Roman"/>
          <w:sz w:val="21"/>
          <w:szCs w:val="21"/>
        </w:rPr>
        <w:t>. Dz. U. z 2017 r. poz. 1579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D4171A" w:rsidRPr="00D4171A">
        <w:rPr>
          <w:rFonts w:ascii="Times New Roman" w:hAnsi="Times New Roman"/>
          <w:b/>
          <w:sz w:val="24"/>
          <w:szCs w:val="24"/>
        </w:rPr>
        <w:t>Dostawa sprzętu komputerowego dla jednostek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4171A" w:rsidRPr="00997D0F" w:rsidRDefault="00D4171A" w:rsidP="00D4171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EA0742" w:rsidRDefault="00D4171A" w:rsidP="00EA0742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D4171A" w:rsidRPr="00997D0F" w:rsidRDefault="00D4171A" w:rsidP="00D4171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4171A" w:rsidRPr="000247FF" w:rsidRDefault="00D4171A" w:rsidP="00D4171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D4171A" w:rsidP="00EA074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</w:t>
      </w:r>
      <w:r w:rsidRPr="000247FF">
        <w:rPr>
          <w:rFonts w:ascii="Times New Roman" w:hAnsi="Times New Roman"/>
        </w:rPr>
        <w:lastRenderedPageBreak/>
        <w:t>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EA0742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lastRenderedPageBreak/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456" w:rsidRDefault="001D3456" w:rsidP="0038231F">
      <w:pPr>
        <w:spacing w:after="0" w:line="240" w:lineRule="auto"/>
      </w:pPr>
      <w:r>
        <w:separator/>
      </w:r>
    </w:p>
  </w:endnote>
  <w:endnote w:type="continuationSeparator" w:id="0">
    <w:p w:rsidR="001D3456" w:rsidRDefault="001D34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71A" w:rsidRDefault="00D417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20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20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71A" w:rsidRDefault="00D417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456" w:rsidRDefault="001D3456" w:rsidP="0038231F">
      <w:pPr>
        <w:spacing w:after="0" w:line="240" w:lineRule="auto"/>
      </w:pPr>
      <w:r>
        <w:separator/>
      </w:r>
    </w:p>
  </w:footnote>
  <w:footnote w:type="continuationSeparator" w:id="0">
    <w:p w:rsidR="001D3456" w:rsidRDefault="001D34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71A" w:rsidRDefault="00D417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71A" w:rsidRDefault="00D417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71A" w:rsidRDefault="00D417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456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3456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06C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171A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742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5925442-CE6A-47B5-88F0-3D3F5145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7F4F8-EF90-447E-8346-03B2F3064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654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2018-01-25T08:16:00Z</cp:lastPrinted>
  <dcterms:created xsi:type="dcterms:W3CDTF">2018-01-25T08:18:00Z</dcterms:created>
  <dcterms:modified xsi:type="dcterms:W3CDTF">2018-01-25T08:18:00Z</dcterms:modified>
</cp:coreProperties>
</file>