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C656BF" w:rsidRDefault="00C656BF" w:rsidP="00C656BF">
      <w:pPr>
        <w:spacing w:line="360" w:lineRule="auto"/>
        <w:jc w:val="right"/>
        <w:rPr>
          <w:sz w:val="24"/>
        </w:rPr>
      </w:pPr>
      <w:r w:rsidRPr="00C656BF">
        <w:rPr>
          <w:sz w:val="24"/>
        </w:rPr>
        <w:t>Załącznik nr 1</w:t>
      </w:r>
    </w:p>
    <w:p w:rsidR="00905C81" w:rsidRDefault="00C656BF" w:rsidP="00C656BF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C656BF" w:rsidRPr="00C656BF" w:rsidRDefault="00C656BF" w:rsidP="00C656BF">
      <w:pPr>
        <w:spacing w:line="360" w:lineRule="auto"/>
        <w:jc w:val="center"/>
        <w:outlineLvl w:val="0"/>
        <w:rPr>
          <w:b/>
          <w:sz w:val="28"/>
        </w:rPr>
      </w:pPr>
    </w:p>
    <w:p w:rsidR="00F913F4" w:rsidRPr="00F913F4" w:rsidRDefault="00F913F4">
      <w:pPr>
        <w:ind w:firstLine="3969"/>
        <w:rPr>
          <w:b/>
          <w:sz w:val="24"/>
        </w:rPr>
      </w:pPr>
      <w:r w:rsidRPr="00F913F4">
        <w:rPr>
          <w:b/>
          <w:sz w:val="24"/>
        </w:rPr>
        <w:t>Politechnika Rzeszowska</w:t>
      </w:r>
    </w:p>
    <w:p w:rsidR="00905C81" w:rsidRDefault="00F913F4">
      <w:pPr>
        <w:ind w:firstLine="3969"/>
        <w:rPr>
          <w:b/>
          <w:sz w:val="24"/>
        </w:rPr>
      </w:pPr>
      <w:r w:rsidRPr="00F913F4">
        <w:rPr>
          <w:b/>
          <w:sz w:val="24"/>
        </w:rPr>
        <w:t>Dział Logistyki i Zamówień Publicznych</w:t>
      </w:r>
    </w:p>
    <w:p w:rsidR="00905C81" w:rsidRDefault="00F913F4">
      <w:pPr>
        <w:ind w:left="3969"/>
        <w:rPr>
          <w:b/>
          <w:sz w:val="24"/>
        </w:rPr>
      </w:pPr>
      <w:r w:rsidRPr="00F913F4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F913F4">
        <w:rPr>
          <w:b/>
          <w:sz w:val="24"/>
        </w:rPr>
        <w:t>12</w:t>
      </w:r>
    </w:p>
    <w:p w:rsidR="00905C81" w:rsidRPr="00C656BF" w:rsidRDefault="00F913F4" w:rsidP="00C656BF">
      <w:pPr>
        <w:ind w:firstLine="3969"/>
        <w:rPr>
          <w:b/>
          <w:sz w:val="24"/>
        </w:rPr>
      </w:pPr>
      <w:r w:rsidRPr="00F913F4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F913F4">
        <w:rPr>
          <w:b/>
          <w:sz w:val="24"/>
        </w:rPr>
        <w:t>Rzeszów</w:t>
      </w:r>
    </w:p>
    <w:p w:rsidR="00905C81" w:rsidRDefault="00905C81" w:rsidP="00C656BF">
      <w:pPr>
        <w:jc w:val="both"/>
        <w:rPr>
          <w:sz w:val="24"/>
        </w:rPr>
      </w:pPr>
    </w:p>
    <w:p w:rsidR="00905C81" w:rsidRDefault="00905C81" w:rsidP="00C656BF">
      <w:pPr>
        <w:jc w:val="both"/>
        <w:rPr>
          <w:sz w:val="24"/>
        </w:rPr>
      </w:pPr>
      <w:r>
        <w:rPr>
          <w:sz w:val="24"/>
        </w:rPr>
        <w:t xml:space="preserve">Nawiązując do ogłoszonego przetargu w trybie </w:t>
      </w:r>
      <w:r w:rsidR="00F913F4" w:rsidRPr="00C656BF">
        <w:rPr>
          <w:sz w:val="24"/>
        </w:rPr>
        <w:t>przetarg</w:t>
      </w:r>
      <w:r w:rsidR="006400D2" w:rsidRPr="00C656BF">
        <w:rPr>
          <w:sz w:val="24"/>
        </w:rPr>
        <w:t>u nieograniczonego</w:t>
      </w:r>
      <w:r w:rsidRPr="00C656BF">
        <w:rPr>
          <w:sz w:val="24"/>
        </w:rPr>
        <w:t xml:space="preserve"> na</w:t>
      </w:r>
      <w:r>
        <w:rPr>
          <w:sz w:val="24"/>
        </w:rPr>
        <w:t>:</w:t>
      </w:r>
      <w:r w:rsidR="006400D2">
        <w:rPr>
          <w:sz w:val="24"/>
        </w:rPr>
        <w:t xml:space="preserve"> </w:t>
      </w:r>
      <w:r w:rsidR="00F913F4" w:rsidRPr="00F913F4">
        <w:rPr>
          <w:b/>
          <w:sz w:val="24"/>
        </w:rPr>
        <w:t>Remont mieszkań R-117 i R-415 w Domu Asystenta - bud. R Politechniki Rzeszowskiej</w:t>
      </w:r>
      <w:r w:rsidR="00C656BF">
        <w:rPr>
          <w:sz w:val="24"/>
        </w:rPr>
        <w:t>, oferujemy:</w:t>
      </w:r>
    </w:p>
    <w:p w:rsidR="00905C81" w:rsidRDefault="00905C81" w:rsidP="00C656BF">
      <w:pPr>
        <w:ind w:hanging="284"/>
        <w:jc w:val="both"/>
        <w:rPr>
          <w:sz w:val="24"/>
        </w:rPr>
      </w:pPr>
    </w:p>
    <w:p w:rsidR="006400D2" w:rsidRPr="000D23C5" w:rsidRDefault="00C656BF" w:rsidP="006400D2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6400D2" w:rsidRPr="000D23C5">
        <w:rPr>
          <w:sz w:val="24"/>
          <w:szCs w:val="24"/>
        </w:rPr>
        <w:t>)</w:t>
      </w:r>
      <w:r w:rsidR="006400D2">
        <w:rPr>
          <w:b/>
          <w:sz w:val="24"/>
          <w:szCs w:val="24"/>
        </w:rPr>
        <w:t xml:space="preserve">         cenę</w:t>
      </w:r>
      <w:r w:rsidR="006400D2" w:rsidRPr="000D23C5">
        <w:rPr>
          <w:b/>
          <w:sz w:val="24"/>
          <w:szCs w:val="24"/>
        </w:rPr>
        <w:t xml:space="preserve"> brutto</w:t>
      </w:r>
      <w:r w:rsidR="006400D2" w:rsidRPr="000D23C5">
        <w:rPr>
          <w:sz w:val="24"/>
          <w:szCs w:val="24"/>
        </w:rPr>
        <w:t>:  ........................................................................................</w:t>
      </w:r>
      <w:r w:rsidR="006400D2">
        <w:rPr>
          <w:sz w:val="24"/>
          <w:szCs w:val="24"/>
        </w:rPr>
        <w:t>...</w:t>
      </w:r>
      <w:r w:rsidR="006400D2" w:rsidRPr="000D23C5">
        <w:rPr>
          <w:sz w:val="24"/>
          <w:szCs w:val="24"/>
        </w:rPr>
        <w:t>.........................</w:t>
      </w:r>
    </w:p>
    <w:p w:rsidR="006400D2" w:rsidRPr="000D23C5" w:rsidRDefault="006400D2" w:rsidP="006400D2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</w:t>
      </w:r>
      <w:bookmarkStart w:id="0" w:name="_GoBack"/>
      <w:bookmarkEnd w:id="0"/>
      <w:r w:rsidRPr="000D23C5">
        <w:rPr>
          <w:sz w:val="24"/>
          <w:szCs w:val="24"/>
        </w:rPr>
        <w:t xml:space="preserve"> ........................................................................</w:t>
      </w:r>
      <w:r>
        <w:rPr>
          <w:sz w:val="24"/>
          <w:szCs w:val="24"/>
        </w:rPr>
        <w:t>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</w:t>
      </w:r>
    </w:p>
    <w:p w:rsidR="006400D2" w:rsidRPr="000D23C5" w:rsidRDefault="006400D2" w:rsidP="006400D2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>
        <w:rPr>
          <w:sz w:val="24"/>
          <w:szCs w:val="24"/>
        </w:rPr>
        <w:t>VAT   w wysokości 23</w:t>
      </w:r>
      <w:r w:rsidRPr="003411EB">
        <w:rPr>
          <w:sz w:val="24"/>
          <w:szCs w:val="24"/>
        </w:rPr>
        <w:t>%</w:t>
      </w:r>
      <w:r>
        <w:rPr>
          <w:sz w:val="24"/>
          <w:szCs w:val="24"/>
        </w:rPr>
        <w:t xml:space="preserve"> ………………</w:t>
      </w:r>
      <w:r w:rsidRPr="000D23C5">
        <w:rPr>
          <w:sz w:val="24"/>
          <w:szCs w:val="24"/>
        </w:rPr>
        <w:t>…</w:t>
      </w:r>
      <w:r>
        <w:rPr>
          <w:sz w:val="24"/>
          <w:szCs w:val="24"/>
        </w:rPr>
        <w:t>…………………….……….</w:t>
      </w:r>
      <w:r w:rsidRPr="000D23C5">
        <w:rPr>
          <w:sz w:val="24"/>
          <w:szCs w:val="24"/>
        </w:rPr>
        <w:t>……</w:t>
      </w:r>
    </w:p>
    <w:p w:rsidR="00C656BF" w:rsidRDefault="006400D2" w:rsidP="00C656BF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......................................................................</w:t>
      </w:r>
    </w:p>
    <w:p w:rsidR="00C656BF" w:rsidRPr="00C656BF" w:rsidRDefault="00C656BF" w:rsidP="00C656BF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tym:</w:t>
      </w:r>
    </w:p>
    <w:tbl>
      <w:tblPr>
        <w:tblW w:w="9360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2269"/>
        <w:gridCol w:w="3119"/>
        <w:gridCol w:w="3262"/>
      </w:tblGrid>
      <w:tr w:rsidR="00C656BF" w:rsidTr="00C656BF">
        <w:trPr>
          <w:cantSplit/>
          <w:trHeight w:val="59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Cs w:val="24"/>
              </w:rPr>
            </w:pPr>
          </w:p>
          <w:p w:rsid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Cs w:val="24"/>
              </w:rPr>
            </w:pPr>
            <w:r>
              <w:rPr>
                <w:rStyle w:val="Numerstrony"/>
                <w:rFonts w:ascii="Calibri" w:hAnsi="Calibri" w:cs="Calibri"/>
                <w:b/>
                <w:caps/>
                <w:szCs w:val="24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Calibri" w:hAnsi="Calibri" w:cs="Calibri"/>
                <w:b/>
                <w:caps/>
                <w:sz w:val="22"/>
                <w:szCs w:val="22"/>
              </w:rPr>
              <w:t>POKÓJ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Cs w:val="24"/>
              </w:rPr>
            </w:pPr>
            <w:r>
              <w:rPr>
                <w:rStyle w:val="Numerstrony"/>
                <w:rFonts w:ascii="Calibri" w:hAnsi="Calibri" w:cs="Calibri"/>
                <w:b/>
                <w:caps/>
                <w:szCs w:val="24"/>
              </w:rPr>
              <w:t>Zakres robót</w:t>
            </w:r>
          </w:p>
          <w:p w:rsid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Cs w:val="24"/>
              </w:rPr>
            </w:pPr>
            <w:r>
              <w:rPr>
                <w:rStyle w:val="Numerstrony"/>
                <w:rFonts w:ascii="Calibri" w:hAnsi="Calibri" w:cs="Calibri"/>
                <w:b/>
                <w:caps/>
                <w:szCs w:val="24"/>
              </w:rPr>
              <w:t>(BRANŻA)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Cena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brutto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[PLN]</w:t>
            </w:r>
          </w:p>
        </w:tc>
      </w:tr>
      <w:tr w:rsidR="00C656BF" w:rsidTr="00C656BF">
        <w:trPr>
          <w:trHeight w:val="397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C656BF" w:rsidRDefault="00C656BF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311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C656BF" w:rsidTr="00C656BF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  <w:t>R - 117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56BF" w:rsidRDefault="00C656B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  <w:sz w:val="22"/>
              </w:rPr>
            </w:pPr>
          </w:p>
          <w:p w:rsidR="00C656BF" w:rsidRDefault="00C656BF">
            <w:pPr>
              <w:pStyle w:val="Akapitzlist"/>
              <w:ind w:left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b/>
              </w:rPr>
              <w:t>BUD-SANITARNE</w:t>
            </w:r>
          </w:p>
          <w:p w:rsidR="00C656BF" w:rsidRDefault="00C656BF">
            <w:pPr>
              <w:pStyle w:val="Akapitzlist"/>
              <w:ind w:left="0"/>
              <w:jc w:val="center"/>
              <w:rPr>
                <w:rFonts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b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6BF" w:rsidRPr="00C656BF" w:rsidRDefault="00C656BF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A6A6A6"/>
                <w:szCs w:val="24"/>
              </w:rPr>
            </w:pPr>
          </w:p>
          <w:p w:rsidR="00C656BF" w:rsidRPr="00C656BF" w:rsidRDefault="00C656BF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A6A6A6"/>
                <w:szCs w:val="24"/>
              </w:rPr>
            </w:pPr>
          </w:p>
          <w:p w:rsidR="00C656BF" w:rsidRP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  <w:r w:rsidRPr="00C656BF">
              <w:rPr>
                <w:rStyle w:val="Numerstrony"/>
                <w:b/>
                <w:color w:val="A6A6A6"/>
                <w:szCs w:val="24"/>
              </w:rPr>
              <w:t>………………….</w:t>
            </w:r>
          </w:p>
        </w:tc>
      </w:tr>
      <w:tr w:rsidR="00C656BF" w:rsidTr="00C656BF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  <w:t>R - 415</w:t>
            </w:r>
          </w:p>
        </w:tc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6BF" w:rsidRPr="00C656BF" w:rsidRDefault="00C656BF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A6A6A6"/>
                <w:szCs w:val="24"/>
              </w:rPr>
            </w:pPr>
          </w:p>
          <w:p w:rsidR="00C656BF" w:rsidRPr="00C656BF" w:rsidRDefault="00C656BF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A6A6A6"/>
                <w:szCs w:val="24"/>
              </w:rPr>
            </w:pPr>
          </w:p>
          <w:p w:rsidR="00C656BF" w:rsidRPr="00C656BF" w:rsidRDefault="00C656B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  <w:r w:rsidRPr="00C656BF">
              <w:rPr>
                <w:rStyle w:val="Numerstrony"/>
                <w:b/>
                <w:color w:val="A6A6A6"/>
                <w:szCs w:val="24"/>
              </w:rPr>
              <w:t>………………….</w:t>
            </w:r>
          </w:p>
        </w:tc>
      </w:tr>
      <w:tr w:rsidR="00C656BF" w:rsidTr="00C656BF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6BF" w:rsidRDefault="00C656B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  <w:t>R – 117 , 415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56BF" w:rsidRDefault="00C656B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  <w:sz w:val="22"/>
              </w:rPr>
            </w:pPr>
          </w:p>
          <w:p w:rsidR="00C656BF" w:rsidRDefault="00C656BF" w:rsidP="00C656B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</w:rPr>
            </w:pPr>
            <w:r>
              <w:rPr>
                <w:rStyle w:val="Numerstrony"/>
                <w:rFonts w:ascii="Cambria" w:hAnsi="Cambria"/>
                <w:b/>
              </w:rPr>
              <w:t>ELEKTRYCZNE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6BF" w:rsidRPr="00C656BF" w:rsidRDefault="00C656BF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A6A6A6"/>
                <w:szCs w:val="24"/>
              </w:rPr>
            </w:pPr>
          </w:p>
          <w:p w:rsidR="00C656BF" w:rsidRPr="00C656BF" w:rsidRDefault="00C656BF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A6A6A6"/>
                <w:szCs w:val="24"/>
              </w:rPr>
            </w:pPr>
          </w:p>
          <w:p w:rsidR="00C656BF" w:rsidRPr="00C656BF" w:rsidRDefault="00C656BF" w:rsidP="00C656BF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A6A6A6"/>
                <w:szCs w:val="24"/>
              </w:rPr>
            </w:pPr>
            <w:r>
              <w:rPr>
                <w:rStyle w:val="Numerstrony"/>
                <w:b/>
                <w:color w:val="A6A6A6"/>
                <w:szCs w:val="24"/>
              </w:rPr>
              <w:t xml:space="preserve">            </w:t>
            </w:r>
            <w:r w:rsidRPr="00C656BF">
              <w:rPr>
                <w:rStyle w:val="Numerstrony"/>
                <w:b/>
                <w:color w:val="A6A6A6"/>
                <w:szCs w:val="24"/>
              </w:rPr>
              <w:t>………………….</w:t>
            </w:r>
          </w:p>
        </w:tc>
      </w:tr>
    </w:tbl>
    <w:p w:rsidR="00C656BF" w:rsidRPr="002A4E8B" w:rsidRDefault="00C656BF" w:rsidP="00C656BF">
      <w:pPr>
        <w:jc w:val="both"/>
        <w:rPr>
          <w:sz w:val="24"/>
          <w:szCs w:val="24"/>
        </w:rPr>
      </w:pPr>
    </w:p>
    <w:p w:rsidR="006400D2" w:rsidRPr="00FA5968" w:rsidRDefault="006400D2" w:rsidP="006400D2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6400D2" w:rsidRPr="00FA5968" w:rsidRDefault="006400D2" w:rsidP="006400D2">
      <w:pPr>
        <w:spacing w:line="276" w:lineRule="auto"/>
        <w:ind w:hanging="284"/>
        <w:jc w:val="both"/>
        <w:rPr>
          <w:kern w:val="20"/>
        </w:rPr>
      </w:pPr>
      <w:r w:rsidRPr="003411EB">
        <w:rPr>
          <w:kern w:val="20"/>
          <w:sz w:val="96"/>
          <w:szCs w:val="96"/>
        </w:rPr>
        <w:t>□</w:t>
      </w:r>
      <w:r w:rsidRPr="003411EB">
        <w:rPr>
          <w:b/>
          <w:kern w:val="20"/>
        </w:rPr>
        <w:t xml:space="preserve">5 lat               </w:t>
      </w:r>
      <w:r w:rsidRPr="003411EB">
        <w:rPr>
          <w:b/>
          <w:kern w:val="20"/>
        </w:rPr>
        <w:tab/>
        <w:t xml:space="preserve">      </w:t>
      </w:r>
      <w:r w:rsidRPr="003411EB">
        <w:rPr>
          <w:b/>
          <w:kern w:val="20"/>
        </w:rPr>
        <w:tab/>
        <w:t xml:space="preserve">                 </w:t>
      </w:r>
      <w:r w:rsidRPr="003411EB">
        <w:rPr>
          <w:b/>
          <w:kern w:val="20"/>
          <w:sz w:val="96"/>
          <w:szCs w:val="96"/>
        </w:rPr>
        <w:t>□</w:t>
      </w:r>
      <w:r w:rsidRPr="003411EB">
        <w:rPr>
          <w:b/>
          <w:kern w:val="20"/>
        </w:rPr>
        <w:t>6 lat</w:t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  <w:t xml:space="preserve">                    </w:t>
      </w:r>
      <w:r w:rsidRPr="003411EB">
        <w:rPr>
          <w:b/>
          <w:kern w:val="20"/>
          <w:sz w:val="96"/>
          <w:szCs w:val="96"/>
        </w:rPr>
        <w:t xml:space="preserve"> □</w:t>
      </w:r>
      <w:r w:rsidRPr="003411EB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6400D2" w:rsidRDefault="006400D2" w:rsidP="006400D2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6400D2" w:rsidRDefault="006400D2" w:rsidP="006400D2"/>
    <w:p w:rsidR="006400D2" w:rsidRDefault="006400D2" w:rsidP="006400D2">
      <w:pPr>
        <w:ind w:left="426" w:hanging="568"/>
        <w:jc w:val="both"/>
        <w:rPr>
          <w:sz w:val="24"/>
        </w:rPr>
      </w:pPr>
      <w:r>
        <w:rPr>
          <w:sz w:val="24"/>
        </w:rPr>
        <w:t>3.    Zakres prac przewidzianych do wykonania jest zgodny z zakresem objętym specyfikacją istotnych warunków zamówienia.</w:t>
      </w:r>
    </w:p>
    <w:p w:rsidR="006400D2" w:rsidRDefault="006400D2" w:rsidP="006400D2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6400D2" w:rsidRDefault="006400D2" w:rsidP="006400D2">
      <w:pPr>
        <w:ind w:left="426" w:hanging="568"/>
        <w:jc w:val="both"/>
        <w:rPr>
          <w:sz w:val="24"/>
        </w:rPr>
      </w:pPr>
      <w:r>
        <w:rPr>
          <w:sz w:val="24"/>
        </w:rPr>
        <w:lastRenderedPageBreak/>
        <w:t>5.   Oświadczamy, że uważamy się za związanych niniejszą ofertą na czas wskazany w specyfikacji istotnych warunków zamówienia.</w:t>
      </w:r>
    </w:p>
    <w:p w:rsidR="006400D2" w:rsidRDefault="006400D2" w:rsidP="006400D2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6400D2" w:rsidRDefault="006400D2" w:rsidP="006400D2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</w:p>
    <w:p w:rsidR="006400D2" w:rsidRDefault="006400D2" w:rsidP="006400D2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6400D2" w:rsidTr="00304290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00D2" w:rsidRDefault="006400D2" w:rsidP="00304290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00D2" w:rsidRDefault="006400D2" w:rsidP="00304290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00D2" w:rsidRDefault="006400D2" w:rsidP="00304290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6400D2" w:rsidTr="00304290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</w:tr>
      <w:tr w:rsidR="006400D2" w:rsidTr="00304290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</w:tr>
    </w:tbl>
    <w:p w:rsidR="006400D2" w:rsidRDefault="006400D2" w:rsidP="006400D2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6400D2" w:rsidRDefault="006400D2" w:rsidP="006400D2">
      <w:pPr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6400D2" w:rsidRDefault="006400D2" w:rsidP="006400D2">
      <w:pPr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6400D2" w:rsidRDefault="006400D2" w:rsidP="006400D2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6400D2" w:rsidRDefault="006400D2" w:rsidP="006400D2">
      <w:pPr>
        <w:jc w:val="both"/>
        <w:rPr>
          <w:sz w:val="16"/>
          <w:szCs w:val="16"/>
        </w:rPr>
      </w:pPr>
    </w:p>
    <w:p w:rsidR="006400D2" w:rsidRDefault="006400D2" w:rsidP="006400D2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6400D2" w:rsidRPr="00A97673" w:rsidRDefault="006400D2" w:rsidP="006400D2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6400D2" w:rsidRDefault="006400D2" w:rsidP="006400D2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</w:t>
      </w:r>
      <w:r w:rsidR="00C656BF">
        <w:rPr>
          <w:sz w:val="24"/>
        </w:rPr>
        <w:t xml:space="preserve">otę w wysokości co najmniej  </w:t>
      </w:r>
      <w:r w:rsidR="00C656BF">
        <w:rPr>
          <w:sz w:val="24"/>
        </w:rPr>
        <w:br/>
        <w:t>20</w:t>
      </w:r>
      <w:r>
        <w:rPr>
          <w:sz w:val="24"/>
        </w:rPr>
        <w:t>0 000,00  zł</w:t>
      </w:r>
    </w:p>
    <w:p w:rsidR="006400D2" w:rsidRDefault="006400D2" w:rsidP="006400D2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6400D2" w:rsidRDefault="006400D2" w:rsidP="006400D2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6400D2" w:rsidRDefault="006400D2" w:rsidP="006400D2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6400D2" w:rsidRPr="00A97673" w:rsidRDefault="006400D2" w:rsidP="006400D2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6400D2" w:rsidRDefault="006400D2" w:rsidP="006400D2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6400D2" w:rsidRDefault="006400D2" w:rsidP="006400D2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6400D2" w:rsidRDefault="006400D2" w:rsidP="006400D2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6400D2" w:rsidRDefault="006400D2" w:rsidP="006400D2">
      <w:pPr>
        <w:jc w:val="both"/>
        <w:rPr>
          <w:sz w:val="24"/>
        </w:rPr>
      </w:pPr>
    </w:p>
    <w:p w:rsidR="006400D2" w:rsidRDefault="006400D2" w:rsidP="006400D2">
      <w:pPr>
        <w:jc w:val="both"/>
        <w:rPr>
          <w:sz w:val="24"/>
        </w:rPr>
      </w:pPr>
      <w:r>
        <w:rPr>
          <w:sz w:val="24"/>
        </w:rPr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6400D2" w:rsidTr="00304290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0D2" w:rsidRDefault="006400D2" w:rsidP="00304290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</w:tr>
      <w:tr w:rsidR="006400D2" w:rsidTr="00304290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0D2" w:rsidRDefault="006400D2" w:rsidP="00304290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</w:tr>
      <w:tr w:rsidR="006400D2" w:rsidTr="00304290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0D2" w:rsidRDefault="006400D2" w:rsidP="00304290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</w:tr>
      <w:tr w:rsidR="006400D2" w:rsidTr="00304290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0D2" w:rsidRDefault="006400D2" w:rsidP="00304290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0D2" w:rsidRDefault="006400D2" w:rsidP="00304290">
            <w:pPr>
              <w:jc w:val="both"/>
              <w:rPr>
                <w:sz w:val="24"/>
              </w:rPr>
            </w:pPr>
          </w:p>
        </w:tc>
      </w:tr>
    </w:tbl>
    <w:p w:rsidR="006400D2" w:rsidRDefault="006400D2" w:rsidP="006400D2">
      <w:pPr>
        <w:jc w:val="both"/>
        <w:rPr>
          <w:sz w:val="24"/>
        </w:rPr>
      </w:pPr>
    </w:p>
    <w:p w:rsidR="006400D2" w:rsidRDefault="006400D2" w:rsidP="006400D2">
      <w:pPr>
        <w:jc w:val="both"/>
        <w:rPr>
          <w:sz w:val="24"/>
        </w:rPr>
      </w:pPr>
    </w:p>
    <w:p w:rsidR="006400D2" w:rsidRDefault="006400D2" w:rsidP="006400D2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6400D2" w:rsidRDefault="006400D2" w:rsidP="006400D2">
      <w:pPr>
        <w:jc w:val="both"/>
        <w:rPr>
          <w:sz w:val="24"/>
        </w:rPr>
      </w:pPr>
    </w:p>
    <w:p w:rsidR="006400D2" w:rsidRDefault="006400D2" w:rsidP="006400D2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905C81" w:rsidRPr="00C656BF" w:rsidRDefault="006400D2" w:rsidP="00C656BF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sectPr w:rsidR="00905C81" w:rsidRPr="00C656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CE2" w:rsidRDefault="005A0CE2">
      <w:r>
        <w:separator/>
      </w:r>
    </w:p>
  </w:endnote>
  <w:endnote w:type="continuationSeparator" w:id="0">
    <w:p w:rsidR="005A0CE2" w:rsidRDefault="005A0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3F4" w:rsidRDefault="00F913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656B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3F4" w:rsidRDefault="00F913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CE2" w:rsidRDefault="005A0CE2">
      <w:r>
        <w:separator/>
      </w:r>
    </w:p>
  </w:footnote>
  <w:footnote w:type="continuationSeparator" w:id="0">
    <w:p w:rsidR="005A0CE2" w:rsidRDefault="005A0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3F4" w:rsidRDefault="00F913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3F4" w:rsidRDefault="00F913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3F4" w:rsidRDefault="00F913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CE2"/>
    <w:rsid w:val="000D3BF8"/>
    <w:rsid w:val="005A0CE2"/>
    <w:rsid w:val="006400D2"/>
    <w:rsid w:val="00905C81"/>
    <w:rsid w:val="00910C60"/>
    <w:rsid w:val="00A23135"/>
    <w:rsid w:val="00C656BF"/>
    <w:rsid w:val="00E725C4"/>
    <w:rsid w:val="00F913F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E57AACB"/>
  <w15:chartTrackingRefBased/>
  <w15:docId w15:val="{F9678DDA-E99E-4980-AE88-2D52364BC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NormalTable">
    <w:name w:val="Normal Table"/>
    <w:rsid w:val="00C656BF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9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375</Words>
  <Characters>3543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2018-02-02T13:09:00Z</cp:lastPrinted>
  <dcterms:created xsi:type="dcterms:W3CDTF">2018-02-02T13:13:00Z</dcterms:created>
  <dcterms:modified xsi:type="dcterms:W3CDTF">2018-02-02T13:13:00Z</dcterms:modified>
</cp:coreProperties>
</file>