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40A83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bookmarkEnd w:id="0"/>
      <w:r w:rsidRPr="00640A83">
        <w:rPr>
          <w:i w:val="0"/>
          <w:sz w:val="22"/>
          <w:szCs w:val="22"/>
        </w:rPr>
        <w:t xml:space="preserve">Załącznik nr </w:t>
      </w:r>
      <w:r w:rsidR="00BA5E63" w:rsidRPr="00640A83">
        <w:rPr>
          <w:i w:val="0"/>
          <w:sz w:val="22"/>
          <w:szCs w:val="22"/>
        </w:rPr>
        <w:t>5</w:t>
      </w:r>
    </w:p>
    <w:p w:rsidR="006676AE" w:rsidRPr="00640A83" w:rsidRDefault="005103B9" w:rsidP="005103B9">
      <w:pPr>
        <w:spacing w:after="0" w:line="480" w:lineRule="auto"/>
        <w:rPr>
          <w:rFonts w:ascii="Times New Roman" w:hAnsi="Times New Roman"/>
        </w:rPr>
      </w:pPr>
      <w:r w:rsidRPr="00640A83">
        <w:rPr>
          <w:rFonts w:ascii="Times New Roman" w:hAnsi="Times New Roman"/>
        </w:rPr>
        <w:t xml:space="preserve">Znak sprawy: </w:t>
      </w:r>
      <w:r w:rsidR="00BA5E63" w:rsidRPr="00640A83">
        <w:rPr>
          <w:rFonts w:ascii="Times New Roman" w:hAnsi="Times New Roman"/>
        </w:rPr>
        <w:t>NA/P/28/2018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5E63" w:rsidRPr="00BA5E6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5E63" w:rsidRPr="00BA5E6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A5E63" w:rsidRPr="00BA5E6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5E63" w:rsidRPr="00BA5E6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A5E63" w:rsidRPr="00BA5E63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640A8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A5E63" w:rsidRPr="00BA5E63">
        <w:rPr>
          <w:rFonts w:ascii="Times New Roman" w:hAnsi="Times New Roman"/>
          <w:sz w:val="21"/>
          <w:szCs w:val="21"/>
        </w:rPr>
        <w:t>(</w:t>
      </w:r>
      <w:proofErr w:type="spellStart"/>
      <w:r w:rsidR="00BA5E63" w:rsidRPr="00BA5E63">
        <w:rPr>
          <w:rFonts w:ascii="Times New Roman" w:hAnsi="Times New Roman"/>
          <w:sz w:val="21"/>
          <w:szCs w:val="21"/>
        </w:rPr>
        <w:t>t.j</w:t>
      </w:r>
      <w:proofErr w:type="spellEnd"/>
      <w:r w:rsidR="00BA5E63" w:rsidRPr="00BA5E63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BA5E63" w:rsidRPr="00BA5E63">
        <w:rPr>
          <w:rFonts w:ascii="Times New Roman" w:hAnsi="Times New Roman"/>
          <w:sz w:val="21"/>
          <w:szCs w:val="21"/>
        </w:rPr>
        <w:t>późn</w:t>
      </w:r>
      <w:proofErr w:type="spellEnd"/>
      <w:r w:rsidR="00BA5E63" w:rsidRPr="00BA5E63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640A83" w:rsidRDefault="00313417" w:rsidP="00640A8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C113BF" w:rsidRDefault="001F027E" w:rsidP="00640A8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A5E63" w:rsidRPr="00BA5E63">
        <w:rPr>
          <w:rFonts w:ascii="Times New Roman" w:hAnsi="Times New Roman"/>
          <w:b/>
          <w:sz w:val="24"/>
          <w:szCs w:val="24"/>
        </w:rPr>
        <w:t>Remont mieszkań R-117 i R-415 w Domu Asystenta - bud. R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  <w:r w:rsidR="00640A83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640A83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640A83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640A83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640A8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640A83" w:rsidRDefault="00023477" w:rsidP="00640A83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640A83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640A83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640A83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8F3B4E" w:rsidRPr="00640A83" w:rsidRDefault="009C7756" w:rsidP="00640A83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640A83" w:rsidRDefault="00640A83" w:rsidP="00640A8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640A83">
      <w:pPr>
        <w:spacing w:before="120"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640A83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640A83" w:rsidRDefault="00640A83" w:rsidP="00640A8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640A83">
      <w:pPr>
        <w:spacing w:before="120"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3DB" w:rsidRDefault="00F723DB" w:rsidP="0038231F">
      <w:pPr>
        <w:spacing w:after="0" w:line="240" w:lineRule="auto"/>
      </w:pPr>
      <w:r>
        <w:separator/>
      </w:r>
    </w:p>
  </w:endnote>
  <w:endnote w:type="continuationSeparator" w:id="0">
    <w:p w:rsidR="00F723DB" w:rsidRDefault="00F723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3" w:rsidRDefault="00BA5E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0A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0A8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3" w:rsidRDefault="00BA5E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3DB" w:rsidRDefault="00F723DB" w:rsidP="0038231F">
      <w:pPr>
        <w:spacing w:after="0" w:line="240" w:lineRule="auto"/>
      </w:pPr>
      <w:r>
        <w:separator/>
      </w:r>
    </w:p>
  </w:footnote>
  <w:footnote w:type="continuationSeparator" w:id="0">
    <w:p w:rsidR="00F723DB" w:rsidRDefault="00F723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3" w:rsidRDefault="00BA5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3" w:rsidRDefault="00BA5E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3" w:rsidRDefault="00BA5E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3D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0A83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5E63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23DB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85167"/>
  <w15:docId w15:val="{F572C99D-BE92-4327-8125-8F7DDF607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25D7D-2A04-42A3-A2D4-CF910335C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2018-02-02T10:46:00Z</dcterms:created>
  <dcterms:modified xsi:type="dcterms:W3CDTF">2018-02-02T10:46:00Z</dcterms:modified>
</cp:coreProperties>
</file>