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9D43C0" w:rsidP="00007727">
      <w:pPr>
        <w:jc w:val="right"/>
        <w:rPr>
          <w:b/>
          <w:bCs/>
          <w:sz w:val="24"/>
        </w:rPr>
      </w:pPr>
      <w:r w:rsidRPr="009D43C0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9D43C0">
        <w:rPr>
          <w:sz w:val="24"/>
        </w:rPr>
        <w:t>2018-02-06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9D43C0" w:rsidRPr="009D43C0" w:rsidRDefault="009D43C0" w:rsidP="00173B20">
      <w:pPr>
        <w:spacing w:after="40"/>
        <w:rPr>
          <w:b/>
          <w:bCs/>
          <w:sz w:val="24"/>
        </w:rPr>
      </w:pPr>
      <w:r w:rsidRPr="009D43C0">
        <w:rPr>
          <w:b/>
          <w:bCs/>
          <w:sz w:val="24"/>
        </w:rPr>
        <w:t>Politechnika Rzeszowska</w:t>
      </w:r>
    </w:p>
    <w:p w:rsidR="00A80738" w:rsidRDefault="009D43C0" w:rsidP="00173B20">
      <w:pPr>
        <w:spacing w:after="40"/>
        <w:rPr>
          <w:b/>
          <w:bCs/>
          <w:sz w:val="24"/>
        </w:rPr>
      </w:pPr>
      <w:r w:rsidRPr="009D43C0">
        <w:rPr>
          <w:b/>
          <w:bCs/>
          <w:sz w:val="24"/>
        </w:rPr>
        <w:t>Dział Logistyki i Zamówień Publicznych</w:t>
      </w:r>
    </w:p>
    <w:p w:rsidR="00A80738" w:rsidRPr="00173B20" w:rsidRDefault="009D43C0" w:rsidP="00A80738">
      <w:pPr>
        <w:rPr>
          <w:bCs/>
          <w:sz w:val="24"/>
        </w:rPr>
      </w:pPr>
      <w:r w:rsidRPr="009D43C0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9D43C0">
        <w:rPr>
          <w:bCs/>
          <w:sz w:val="24"/>
        </w:rPr>
        <w:t>12</w:t>
      </w:r>
    </w:p>
    <w:p w:rsidR="00A80738" w:rsidRPr="00173B20" w:rsidRDefault="009D43C0" w:rsidP="00A80738">
      <w:pPr>
        <w:rPr>
          <w:bCs/>
          <w:sz w:val="24"/>
        </w:rPr>
      </w:pPr>
      <w:r w:rsidRPr="009D43C0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9D43C0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9D43C0" w:rsidRPr="009D43C0">
        <w:rPr>
          <w:b/>
          <w:sz w:val="24"/>
          <w:szCs w:val="24"/>
        </w:rPr>
        <w:t>NA/P/10/2018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31314D" w:rsidRDefault="00C659E2" w:rsidP="0031314D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9D43C0" w:rsidRPr="009D43C0">
        <w:rPr>
          <w:sz w:val="24"/>
          <w:szCs w:val="28"/>
        </w:rPr>
        <w:t>przetarg</w:t>
      </w:r>
      <w:r w:rsidR="0031314D">
        <w:rPr>
          <w:sz w:val="24"/>
          <w:szCs w:val="28"/>
        </w:rPr>
        <w:t>u nieograniczonego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="0031314D">
        <w:rPr>
          <w:sz w:val="24"/>
          <w:szCs w:val="28"/>
        </w:rPr>
        <w:t xml:space="preserve"> </w:t>
      </w:r>
      <w:r w:rsidR="009D43C0" w:rsidRPr="0031314D">
        <w:rPr>
          <w:b/>
          <w:sz w:val="24"/>
          <w:szCs w:val="24"/>
        </w:rPr>
        <w:t>Wykonanie instalacji c.c.w.u. w budynku Domu Asystenta</w:t>
      </w:r>
      <w:r w:rsidR="0031314D" w:rsidRPr="0031314D">
        <w:rPr>
          <w:b/>
          <w:sz w:val="24"/>
          <w:szCs w:val="24"/>
        </w:rPr>
        <w:t>.</w:t>
      </w:r>
    </w:p>
    <w:p w:rsidR="00A80738" w:rsidRPr="00FF4AB1" w:rsidRDefault="00A80738" w:rsidP="0031314D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9D43C0" w:rsidRPr="009D43C0">
        <w:rPr>
          <w:sz w:val="24"/>
          <w:szCs w:val="24"/>
        </w:rPr>
        <w:t>(t.j. Dz. U. z 2017 r. poz. 1579 z późn.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</w:t>
      </w:r>
      <w:r w:rsidR="0031314D">
        <w:rPr>
          <w:sz w:val="24"/>
          <w:szCs w:val="24"/>
        </w:rPr>
        <w:br/>
        <w:t>z otwarcia ofert, które</w:t>
      </w:r>
      <w:r w:rsidR="00FF4AB1" w:rsidRPr="00FF4AB1">
        <w:rPr>
          <w:sz w:val="24"/>
          <w:szCs w:val="24"/>
        </w:rPr>
        <w:t xml:space="preserve"> odbyło się w dniu </w:t>
      </w:r>
      <w:r w:rsidR="009D43C0" w:rsidRPr="009D43C0">
        <w:rPr>
          <w:sz w:val="24"/>
          <w:szCs w:val="24"/>
        </w:rPr>
        <w:t>06/02/2018</w:t>
      </w:r>
      <w:r w:rsidR="00FF4AB1" w:rsidRPr="00FF4AB1">
        <w:rPr>
          <w:sz w:val="24"/>
          <w:szCs w:val="24"/>
        </w:rPr>
        <w:t xml:space="preserve"> o godz. </w:t>
      </w:r>
      <w:r w:rsidR="009D43C0" w:rsidRPr="009D43C0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A80738" w:rsidRPr="0031314D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31314D">
        <w:rPr>
          <w:sz w:val="24"/>
          <w:szCs w:val="24"/>
        </w:rPr>
        <w:br/>
      </w:r>
      <w:r w:rsidR="009D43C0" w:rsidRPr="009D43C0">
        <w:rPr>
          <w:sz w:val="24"/>
          <w:szCs w:val="24"/>
        </w:rPr>
        <w:t>643 134.00</w:t>
      </w:r>
      <w:r w:rsidR="00FF4AB1" w:rsidRPr="00FF4AB1">
        <w:rPr>
          <w:sz w:val="24"/>
          <w:szCs w:val="24"/>
        </w:rPr>
        <w:t xml:space="preserve"> zł brutto.</w:t>
      </w:r>
      <w:r w:rsidR="0031314D">
        <w:rPr>
          <w:sz w:val="24"/>
          <w:szCs w:val="24"/>
        </w:rPr>
        <w:t xml:space="preserve"> </w:t>
      </w: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10586" w:type="dxa"/>
        <w:tblInd w:w="-7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3926"/>
        <w:gridCol w:w="1418"/>
        <w:gridCol w:w="1559"/>
        <w:gridCol w:w="1418"/>
        <w:gridCol w:w="1559"/>
      </w:tblGrid>
      <w:tr w:rsidR="0069085C" w:rsidRPr="00493F8C" w:rsidTr="0031314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392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9D43C0" w:rsidRPr="00493F8C" w:rsidTr="0031314D">
        <w:tc>
          <w:tcPr>
            <w:tcW w:w="706" w:type="dxa"/>
            <w:shd w:val="clear" w:color="auto" w:fill="auto"/>
            <w:vAlign w:val="center"/>
          </w:tcPr>
          <w:p w:rsidR="009D43C0" w:rsidRPr="00490DC0" w:rsidRDefault="009D43C0" w:rsidP="000D5D34">
            <w:pPr>
              <w:spacing w:before="120" w:after="120"/>
              <w:jc w:val="center"/>
            </w:pPr>
            <w:r w:rsidRPr="009D43C0">
              <w:t>1</w:t>
            </w:r>
          </w:p>
        </w:tc>
        <w:tc>
          <w:tcPr>
            <w:tcW w:w="3926" w:type="dxa"/>
            <w:shd w:val="clear" w:color="auto" w:fill="auto"/>
          </w:tcPr>
          <w:p w:rsidR="009D43C0" w:rsidRPr="00490DC0" w:rsidRDefault="009D43C0" w:rsidP="000D5D34">
            <w:pPr>
              <w:spacing w:before="40"/>
            </w:pPr>
            <w:r w:rsidRPr="009D43C0">
              <w:t>ECORES Sp. z o.o.</w:t>
            </w:r>
          </w:p>
          <w:p w:rsidR="009D43C0" w:rsidRPr="00490DC0" w:rsidRDefault="009D43C0" w:rsidP="000D5D34">
            <w:r w:rsidRPr="009D43C0">
              <w:t>Kaczeńcowa</w:t>
            </w:r>
            <w:r w:rsidRPr="00490DC0">
              <w:t xml:space="preserve"> </w:t>
            </w:r>
            <w:r w:rsidRPr="009D43C0">
              <w:t>5</w:t>
            </w:r>
            <w:r w:rsidRPr="00490DC0">
              <w:t xml:space="preserve"> </w:t>
            </w:r>
          </w:p>
          <w:p w:rsidR="009D43C0" w:rsidRPr="00490DC0" w:rsidRDefault="009D43C0" w:rsidP="000D5D34">
            <w:pPr>
              <w:spacing w:after="40"/>
              <w:jc w:val="both"/>
            </w:pPr>
            <w:r w:rsidRPr="009D43C0">
              <w:t>35-604</w:t>
            </w:r>
            <w:r w:rsidRPr="00490DC0">
              <w:t xml:space="preserve"> </w:t>
            </w:r>
            <w:r w:rsidRPr="009D43C0">
              <w:t>Rzeszów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D43C0" w:rsidRPr="00490DC0" w:rsidRDefault="009D43C0" w:rsidP="000D5D34">
            <w:pPr>
              <w:spacing w:before="120" w:after="120"/>
              <w:jc w:val="both"/>
            </w:pPr>
            <w:r w:rsidRPr="009D43C0">
              <w:t>885 600.00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D43C0" w:rsidRPr="00490DC0" w:rsidRDefault="009D43C0" w:rsidP="000D5D34">
            <w:pPr>
              <w:spacing w:before="120" w:after="120"/>
              <w:jc w:val="both"/>
            </w:pPr>
            <w:r w:rsidRPr="009D43C0">
              <w:t>zgodnie z SIWZ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D43C0" w:rsidRPr="00490DC0" w:rsidRDefault="009D43C0" w:rsidP="000D5D34">
            <w:pPr>
              <w:spacing w:before="120" w:after="120"/>
              <w:jc w:val="both"/>
            </w:pPr>
            <w:r w:rsidRPr="009D43C0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D43C0" w:rsidRPr="00490DC0" w:rsidRDefault="009D43C0" w:rsidP="000D5D34">
            <w:pPr>
              <w:spacing w:before="120" w:after="120"/>
              <w:jc w:val="both"/>
            </w:pPr>
            <w:r w:rsidRPr="009D43C0">
              <w:t>zgodnie z SIWZ</w:t>
            </w:r>
          </w:p>
        </w:tc>
      </w:tr>
      <w:tr w:rsidR="009D43C0" w:rsidRPr="00493F8C" w:rsidTr="0031314D">
        <w:tc>
          <w:tcPr>
            <w:tcW w:w="706" w:type="dxa"/>
            <w:shd w:val="clear" w:color="auto" w:fill="auto"/>
            <w:vAlign w:val="center"/>
          </w:tcPr>
          <w:p w:rsidR="009D43C0" w:rsidRPr="00490DC0" w:rsidRDefault="009D43C0" w:rsidP="000D5D34">
            <w:pPr>
              <w:spacing w:before="120" w:after="120"/>
              <w:jc w:val="center"/>
            </w:pPr>
            <w:r w:rsidRPr="009D43C0">
              <w:t>2</w:t>
            </w:r>
          </w:p>
        </w:tc>
        <w:tc>
          <w:tcPr>
            <w:tcW w:w="3926" w:type="dxa"/>
            <w:shd w:val="clear" w:color="auto" w:fill="auto"/>
          </w:tcPr>
          <w:p w:rsidR="009D43C0" w:rsidRPr="00490DC0" w:rsidRDefault="009D43C0" w:rsidP="000D5D34">
            <w:pPr>
              <w:spacing w:before="40"/>
            </w:pPr>
            <w:r w:rsidRPr="009D43C0">
              <w:t>UNITERM S.C. Bart</w:t>
            </w:r>
            <w:r w:rsidR="0031314D">
              <w:t>ł</w:t>
            </w:r>
            <w:r w:rsidRPr="009D43C0">
              <w:t>omiej Frankiewicz Stanisław Sądej</w:t>
            </w:r>
          </w:p>
          <w:p w:rsidR="009D43C0" w:rsidRPr="00490DC0" w:rsidRDefault="009D43C0" w:rsidP="000D5D34">
            <w:r w:rsidRPr="009D43C0">
              <w:t>ul. Ogrodowa</w:t>
            </w:r>
            <w:r w:rsidRPr="00490DC0">
              <w:t xml:space="preserve"> </w:t>
            </w:r>
            <w:r w:rsidRPr="009D43C0">
              <w:t>10</w:t>
            </w:r>
            <w:r w:rsidRPr="00490DC0">
              <w:t xml:space="preserve"> </w:t>
            </w:r>
          </w:p>
          <w:p w:rsidR="009D43C0" w:rsidRPr="00490DC0" w:rsidRDefault="009D43C0" w:rsidP="000D5D34">
            <w:pPr>
              <w:spacing w:after="40"/>
              <w:jc w:val="both"/>
            </w:pPr>
            <w:r w:rsidRPr="009D43C0">
              <w:t>36-060</w:t>
            </w:r>
            <w:r w:rsidRPr="00490DC0">
              <w:t xml:space="preserve"> </w:t>
            </w:r>
            <w:r w:rsidRPr="009D43C0">
              <w:t>Głogów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D43C0" w:rsidRPr="00490DC0" w:rsidRDefault="009D43C0" w:rsidP="000D5D34">
            <w:pPr>
              <w:spacing w:before="120" w:after="120"/>
              <w:jc w:val="both"/>
            </w:pPr>
            <w:r w:rsidRPr="009D43C0">
              <w:t>717 230.05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D43C0" w:rsidRPr="00490DC0" w:rsidRDefault="009D43C0" w:rsidP="000D5D34">
            <w:pPr>
              <w:spacing w:before="120" w:after="120"/>
              <w:jc w:val="both"/>
            </w:pPr>
            <w:r w:rsidRPr="009D43C0">
              <w:t>zgodnie z SIWZ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D43C0" w:rsidRPr="00490DC0" w:rsidRDefault="009D43C0" w:rsidP="000D5D34">
            <w:pPr>
              <w:spacing w:before="120" w:after="120"/>
              <w:jc w:val="both"/>
            </w:pPr>
            <w:r w:rsidRPr="009D43C0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D43C0" w:rsidRPr="00490DC0" w:rsidRDefault="009D43C0" w:rsidP="000D5D34">
            <w:pPr>
              <w:spacing w:before="120" w:after="120"/>
              <w:jc w:val="both"/>
            </w:pPr>
            <w:r w:rsidRPr="009D43C0">
              <w:t>zgodnie z SIWZ</w:t>
            </w:r>
          </w:p>
        </w:tc>
      </w:tr>
      <w:tr w:rsidR="009D43C0" w:rsidRPr="00493F8C" w:rsidTr="0031314D">
        <w:tc>
          <w:tcPr>
            <w:tcW w:w="706" w:type="dxa"/>
            <w:shd w:val="clear" w:color="auto" w:fill="auto"/>
            <w:vAlign w:val="center"/>
          </w:tcPr>
          <w:p w:rsidR="009D43C0" w:rsidRPr="00490DC0" w:rsidRDefault="009D43C0" w:rsidP="000D5D34">
            <w:pPr>
              <w:spacing w:before="120" w:after="120"/>
              <w:jc w:val="center"/>
            </w:pPr>
            <w:r w:rsidRPr="009D43C0">
              <w:t>3</w:t>
            </w:r>
          </w:p>
        </w:tc>
        <w:tc>
          <w:tcPr>
            <w:tcW w:w="3926" w:type="dxa"/>
            <w:shd w:val="clear" w:color="auto" w:fill="auto"/>
          </w:tcPr>
          <w:p w:rsidR="009D43C0" w:rsidRPr="00490DC0" w:rsidRDefault="009D43C0" w:rsidP="000D5D34">
            <w:pPr>
              <w:spacing w:before="40"/>
            </w:pPr>
            <w:r w:rsidRPr="009D43C0">
              <w:t>HYDRAULIK  USŁUGI WOD-KAN I CO Grzegorz Reguła</w:t>
            </w:r>
          </w:p>
          <w:p w:rsidR="009D43C0" w:rsidRPr="00490DC0" w:rsidRDefault="009D43C0" w:rsidP="000D5D34">
            <w:r w:rsidRPr="009D43C0">
              <w:t>ul. Św. Jana Pawła II</w:t>
            </w:r>
            <w:r w:rsidRPr="00490DC0">
              <w:t xml:space="preserve"> </w:t>
            </w:r>
            <w:r w:rsidRPr="009D43C0">
              <w:t>35</w:t>
            </w:r>
            <w:r w:rsidRPr="00490DC0">
              <w:t xml:space="preserve"> </w:t>
            </w:r>
            <w:bookmarkStart w:id="0" w:name="_GoBack"/>
            <w:bookmarkEnd w:id="0"/>
          </w:p>
          <w:p w:rsidR="009D43C0" w:rsidRPr="00490DC0" w:rsidRDefault="009D43C0" w:rsidP="000D5D34">
            <w:pPr>
              <w:spacing w:after="40"/>
              <w:jc w:val="both"/>
            </w:pPr>
            <w:r w:rsidRPr="009D43C0">
              <w:t>36-122</w:t>
            </w:r>
            <w:r w:rsidRPr="00490DC0">
              <w:t xml:space="preserve"> </w:t>
            </w:r>
            <w:r w:rsidRPr="009D43C0">
              <w:t>Dzikowiec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D43C0" w:rsidRPr="00490DC0" w:rsidRDefault="009D43C0" w:rsidP="000D5D34">
            <w:pPr>
              <w:spacing w:before="120" w:after="120"/>
              <w:jc w:val="both"/>
            </w:pPr>
            <w:r w:rsidRPr="009D43C0">
              <w:t>525 000.00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D43C0" w:rsidRPr="00490DC0" w:rsidRDefault="009D43C0" w:rsidP="000D5D34">
            <w:pPr>
              <w:spacing w:before="120" w:after="120"/>
              <w:jc w:val="both"/>
            </w:pPr>
            <w:r w:rsidRPr="009D43C0">
              <w:t>zgodnie z SIWZ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D43C0" w:rsidRPr="00490DC0" w:rsidRDefault="009D43C0" w:rsidP="000D5D34">
            <w:pPr>
              <w:spacing w:before="120" w:after="120"/>
              <w:jc w:val="both"/>
            </w:pPr>
            <w:r w:rsidRPr="009D43C0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D43C0" w:rsidRPr="00490DC0" w:rsidRDefault="009D43C0" w:rsidP="000D5D34">
            <w:pPr>
              <w:spacing w:before="120" w:after="120"/>
              <w:jc w:val="both"/>
            </w:pPr>
            <w:r w:rsidRPr="009D43C0">
              <w:t>zgodnie z SIWZ</w:t>
            </w:r>
          </w:p>
        </w:tc>
      </w:tr>
      <w:tr w:rsidR="0031314D" w:rsidRPr="00493F8C" w:rsidTr="00681E42">
        <w:tc>
          <w:tcPr>
            <w:tcW w:w="706" w:type="dxa"/>
            <w:shd w:val="clear" w:color="auto" w:fill="auto"/>
            <w:vAlign w:val="center"/>
          </w:tcPr>
          <w:p w:rsidR="0031314D" w:rsidRPr="00490DC0" w:rsidRDefault="0031314D" w:rsidP="0031314D">
            <w:pPr>
              <w:spacing w:before="120" w:after="120"/>
              <w:jc w:val="center"/>
            </w:pPr>
            <w:r w:rsidRPr="009D43C0">
              <w:t>6</w:t>
            </w:r>
          </w:p>
        </w:tc>
        <w:tc>
          <w:tcPr>
            <w:tcW w:w="3926" w:type="dxa"/>
            <w:shd w:val="clear" w:color="auto" w:fill="auto"/>
          </w:tcPr>
          <w:p w:rsidR="0031314D" w:rsidRPr="00490DC0" w:rsidRDefault="0031314D" w:rsidP="0031314D">
            <w:pPr>
              <w:spacing w:before="40"/>
            </w:pPr>
            <w:r w:rsidRPr="009D43C0">
              <w:t>Usługowy Zakład Wodno Kanal. C.O. i Gaz Roman Szul</w:t>
            </w:r>
          </w:p>
          <w:p w:rsidR="0031314D" w:rsidRPr="00490DC0" w:rsidRDefault="0031314D" w:rsidP="0031314D">
            <w:r w:rsidRPr="009D43C0">
              <w:t>Os. Sobieskiego</w:t>
            </w:r>
            <w:r w:rsidRPr="00490DC0">
              <w:t xml:space="preserve"> </w:t>
            </w:r>
            <w:r w:rsidRPr="009D43C0">
              <w:t>71</w:t>
            </w:r>
            <w:r w:rsidRPr="00490DC0">
              <w:t xml:space="preserve"> </w:t>
            </w:r>
          </w:p>
          <w:p w:rsidR="0031314D" w:rsidRPr="00490DC0" w:rsidRDefault="0031314D" w:rsidP="0031314D">
            <w:pPr>
              <w:spacing w:after="40"/>
              <w:jc w:val="both"/>
            </w:pPr>
            <w:r w:rsidRPr="009D43C0">
              <w:t>37-200</w:t>
            </w:r>
            <w:r w:rsidRPr="00490DC0">
              <w:t xml:space="preserve"> </w:t>
            </w:r>
            <w:r w:rsidRPr="009D43C0">
              <w:t>Przeworsk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1314D" w:rsidRPr="00490DC0" w:rsidRDefault="0031314D" w:rsidP="0031314D">
            <w:pPr>
              <w:spacing w:before="120" w:after="120"/>
              <w:jc w:val="both"/>
            </w:pPr>
            <w:r w:rsidRPr="009D43C0">
              <w:t xml:space="preserve"> </w:t>
            </w:r>
            <w:r>
              <w:t>680 000.00</w:t>
            </w:r>
            <w:r w:rsidRPr="009D43C0">
              <w:t xml:space="preserve"> zł</w:t>
            </w:r>
          </w:p>
        </w:tc>
        <w:tc>
          <w:tcPr>
            <w:tcW w:w="1559" w:type="dxa"/>
            <w:shd w:val="clear" w:color="auto" w:fill="auto"/>
          </w:tcPr>
          <w:p w:rsidR="0031314D" w:rsidRDefault="0031314D" w:rsidP="0031314D"/>
          <w:p w:rsidR="0031314D" w:rsidRPr="00854AAC" w:rsidRDefault="0031314D" w:rsidP="0031314D">
            <w:r w:rsidRPr="00854AAC">
              <w:t>zgodnie z SIWZ</w:t>
            </w:r>
          </w:p>
        </w:tc>
        <w:tc>
          <w:tcPr>
            <w:tcW w:w="1418" w:type="dxa"/>
            <w:shd w:val="clear" w:color="auto" w:fill="auto"/>
          </w:tcPr>
          <w:p w:rsidR="0031314D" w:rsidRDefault="0031314D" w:rsidP="0031314D"/>
          <w:p w:rsidR="0031314D" w:rsidRPr="00854AAC" w:rsidRDefault="0031314D" w:rsidP="0031314D">
            <w:r>
              <w:t>6</w:t>
            </w:r>
            <w:r w:rsidRPr="00854AAC">
              <w:t xml:space="preserve"> lat</w:t>
            </w:r>
          </w:p>
        </w:tc>
        <w:tc>
          <w:tcPr>
            <w:tcW w:w="1559" w:type="dxa"/>
            <w:shd w:val="clear" w:color="auto" w:fill="auto"/>
          </w:tcPr>
          <w:p w:rsidR="0031314D" w:rsidRDefault="0031314D" w:rsidP="0031314D"/>
          <w:p w:rsidR="0031314D" w:rsidRDefault="0031314D" w:rsidP="0031314D">
            <w:r w:rsidRPr="00854AAC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3558" w:rsidRDefault="00413558">
      <w:r>
        <w:separator/>
      </w:r>
    </w:p>
  </w:endnote>
  <w:endnote w:type="continuationSeparator" w:id="0">
    <w:p w:rsidR="00413558" w:rsidRDefault="004135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314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314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1314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3558" w:rsidRDefault="00413558">
      <w:r>
        <w:separator/>
      </w:r>
    </w:p>
  </w:footnote>
  <w:footnote w:type="continuationSeparator" w:id="0">
    <w:p w:rsidR="00413558" w:rsidRDefault="004135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3C0" w:rsidRDefault="009D43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3C0" w:rsidRDefault="009D43C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3C0" w:rsidRDefault="009D43C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13558"/>
    <w:rsid w:val="00007727"/>
    <w:rsid w:val="00017720"/>
    <w:rsid w:val="00035488"/>
    <w:rsid w:val="000D7F25"/>
    <w:rsid w:val="000E00E5"/>
    <w:rsid w:val="00173B20"/>
    <w:rsid w:val="001C69FF"/>
    <w:rsid w:val="0023318D"/>
    <w:rsid w:val="0031314D"/>
    <w:rsid w:val="003D72FD"/>
    <w:rsid w:val="00413558"/>
    <w:rsid w:val="00423179"/>
    <w:rsid w:val="00490DC0"/>
    <w:rsid w:val="00493F8C"/>
    <w:rsid w:val="004C7E9B"/>
    <w:rsid w:val="0069085C"/>
    <w:rsid w:val="00843263"/>
    <w:rsid w:val="00861E75"/>
    <w:rsid w:val="009D19BD"/>
    <w:rsid w:val="009D43C0"/>
    <w:rsid w:val="009F189D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FC37642"/>
  <w15:chartTrackingRefBased/>
  <w15:docId w15:val="{E3F8FCB1-A748-45C3-8E66-93A01F25D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31314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1314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216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2018-02-06T12:09:00Z</cp:lastPrinted>
  <dcterms:created xsi:type="dcterms:W3CDTF">2018-02-06T12:09:00Z</dcterms:created>
  <dcterms:modified xsi:type="dcterms:W3CDTF">2018-02-06T12:09:00Z</dcterms:modified>
</cp:coreProperties>
</file>